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1D15" w14:textId="6E4B99A9" w:rsidR="00885595" w:rsidRDefault="004E0FD0" w:rsidP="00885595">
      <w:pPr>
        <w:pStyle w:val="Subttulo"/>
        <w:rPr>
          <w:sz w:val="44"/>
          <w:szCs w:val="44"/>
        </w:rPr>
      </w:pPr>
      <w:r w:rsidRPr="00411EE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4A1604" wp14:editId="5C70CBE9">
                <wp:simplePos x="0" y="0"/>
                <wp:positionH relativeFrom="column">
                  <wp:posOffset>-1323975</wp:posOffset>
                </wp:positionH>
                <wp:positionV relativeFrom="paragraph">
                  <wp:posOffset>-467995</wp:posOffset>
                </wp:positionV>
                <wp:extent cx="5927090" cy="5969000"/>
                <wp:effectExtent l="0" t="0" r="0" b="0"/>
                <wp:wrapNone/>
                <wp:docPr id="8" name="CaixaDe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7090" cy="5969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364654" w14:textId="13264853" w:rsidR="00EA3A8E" w:rsidRPr="0014522B" w:rsidRDefault="00EA3A8E" w:rsidP="00411EE2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  <w:p w14:paraId="2E56DAC1" w14:textId="216C2F16" w:rsidR="00EA3A8E" w:rsidRPr="0014522B" w:rsidRDefault="00EA3A8E" w:rsidP="00411EE2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14:paraId="46E2B94F" w14:textId="5E4E22BE" w:rsidR="00EA3A8E" w:rsidRDefault="00733B77" w:rsidP="00411EE2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C1D760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C1D760"/>
                                <w:kern w:val="24"/>
                                <w:sz w:val="96"/>
                                <w:szCs w:val="96"/>
                              </w:rPr>
                              <w:t>Cadastros</w:t>
                            </w:r>
                            <w:r w:rsidR="009E557E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C1D760"/>
                                <w:kern w:val="24"/>
                                <w:sz w:val="96"/>
                                <w:szCs w:val="96"/>
                              </w:rPr>
                              <w:t xml:space="preserve"> no</w:t>
                            </w:r>
                          </w:p>
                          <w:p w14:paraId="4E572AAB" w14:textId="54E6C123" w:rsidR="00EA3A8E" w:rsidRPr="0014522B" w:rsidRDefault="00A73723" w:rsidP="00411EE2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C1D760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C1D760"/>
                                <w:kern w:val="24"/>
                                <w:sz w:val="96"/>
                                <w:szCs w:val="96"/>
                              </w:rPr>
                              <w:t>Sofit View</w:t>
                            </w:r>
                          </w:p>
                          <w:p w14:paraId="2E328C74" w14:textId="169F0593" w:rsidR="00EA3A8E" w:rsidRDefault="00EA3A8E" w:rsidP="00411EE2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kern w:val="24"/>
                                <w:sz w:val="96"/>
                                <w:szCs w:val="96"/>
                              </w:rPr>
                            </w:pPr>
                          </w:p>
                          <w:p w14:paraId="6DA591CC" w14:textId="77777777" w:rsidR="00EA3A8E" w:rsidRPr="0014522B" w:rsidRDefault="00EA3A8E" w:rsidP="00411EE2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kern w:val="24"/>
                                <w:sz w:val="144"/>
                                <w:szCs w:val="144"/>
                              </w:rPr>
                            </w:pPr>
                          </w:p>
                          <w:p w14:paraId="7969B2FA" w14:textId="22F33362" w:rsidR="00EA3A8E" w:rsidRPr="0014522B" w:rsidRDefault="00EA3A8E" w:rsidP="00411EE2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  <w:p w14:paraId="63343FC6" w14:textId="77777777" w:rsidR="00EA3A8E" w:rsidRDefault="00EA3A8E" w:rsidP="00411E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4A1604" id="_x0000_t202" coordsize="21600,21600" o:spt="202" path="m,l,21600r21600,l21600,xe">
                <v:stroke joinstyle="miter"/>
                <v:path gradientshapeok="t" o:connecttype="rect"/>
              </v:shapetype>
              <v:shape id="CaixaDeTexto 5" o:spid="_x0000_s1026" type="#_x0000_t202" style="position:absolute;left:0;text-align:left;margin-left:-104.25pt;margin-top:-36.85pt;width:466.7pt;height:47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" filled="f" stroked="f">
                <v:textbox style="mso-fit-shape-to-text:t">
                  <w:txbxContent>
                    <w:p w14:paraId="13364654" w14:textId="13264853" w:rsidR="00EA3A8E" w:rsidRPr="0014522B" w:rsidRDefault="00EA3A8E" w:rsidP="00411EE2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kern w:val="24"/>
                          <w:sz w:val="96"/>
                          <w:szCs w:val="96"/>
                          <w:lang w:val="en-US"/>
                        </w:rPr>
                      </w:pPr>
                    </w:p>
                    <w:p w14:paraId="2E56DAC1" w14:textId="216C2F16" w:rsidR="00EA3A8E" w:rsidRPr="0014522B" w:rsidRDefault="00EA3A8E" w:rsidP="00411EE2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14:paraId="46E2B94F" w14:textId="5E4E22BE" w:rsidR="00EA3A8E" w:rsidRDefault="00733B77" w:rsidP="00411EE2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C1D760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C1D760"/>
                          <w:kern w:val="24"/>
                          <w:sz w:val="96"/>
                          <w:szCs w:val="96"/>
                        </w:rPr>
                        <w:t>Cadastros</w:t>
                      </w:r>
                      <w:r w:rsidR="009E557E">
                        <w:rPr>
                          <w:rFonts w:ascii="Tahoma" w:eastAsia="Tahoma" w:hAnsi="Tahoma" w:cs="Tahoma"/>
                          <w:b/>
                          <w:bCs/>
                          <w:color w:val="C1D760"/>
                          <w:kern w:val="24"/>
                          <w:sz w:val="96"/>
                          <w:szCs w:val="96"/>
                        </w:rPr>
                        <w:t xml:space="preserve"> no</w:t>
                      </w:r>
                    </w:p>
                    <w:p w14:paraId="4E572AAB" w14:textId="54E6C123" w:rsidR="00EA3A8E" w:rsidRPr="0014522B" w:rsidRDefault="00A73723" w:rsidP="00411EE2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C1D760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C1D760"/>
                          <w:kern w:val="24"/>
                          <w:sz w:val="96"/>
                          <w:szCs w:val="96"/>
                        </w:rPr>
                        <w:t>Sofit View</w:t>
                      </w:r>
                    </w:p>
                    <w:p w14:paraId="2E328C74" w14:textId="169F0593" w:rsidR="00EA3A8E" w:rsidRDefault="00EA3A8E" w:rsidP="00411EE2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kern w:val="24"/>
                          <w:sz w:val="96"/>
                          <w:szCs w:val="96"/>
                        </w:rPr>
                      </w:pPr>
                    </w:p>
                    <w:p w14:paraId="6DA591CC" w14:textId="77777777" w:rsidR="00EA3A8E" w:rsidRPr="0014522B" w:rsidRDefault="00EA3A8E" w:rsidP="00411EE2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kern w:val="24"/>
                          <w:sz w:val="144"/>
                          <w:szCs w:val="144"/>
                        </w:rPr>
                      </w:pPr>
                    </w:p>
                    <w:p w14:paraId="7969B2FA" w14:textId="22F33362" w:rsidR="00EA3A8E" w:rsidRPr="0014522B" w:rsidRDefault="00EA3A8E" w:rsidP="00411EE2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kern w:val="24"/>
                          <w:sz w:val="72"/>
                          <w:szCs w:val="72"/>
                        </w:rPr>
                      </w:pPr>
                    </w:p>
                    <w:p w14:paraId="63343FC6" w14:textId="77777777" w:rsidR="00EA3A8E" w:rsidRDefault="00EA3A8E" w:rsidP="00411E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633B4382" wp14:editId="05B1C6E3">
            <wp:simplePos x="0" y="0"/>
            <wp:positionH relativeFrom="column">
              <wp:posOffset>-2214245</wp:posOffset>
            </wp:positionH>
            <wp:positionV relativeFrom="paragraph">
              <wp:posOffset>-2105025</wp:posOffset>
            </wp:positionV>
            <wp:extent cx="7549515" cy="10699115"/>
            <wp:effectExtent l="0" t="0" r="0" b="0"/>
            <wp:wrapNone/>
            <wp:docPr id="62" name="Imagem 4" descr="Uma imagem contendo ao ar livre, água, homem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Uma imagem contendo ao ar livre, água, homem,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87A9B" w14:textId="77777777" w:rsidR="00885595" w:rsidRDefault="00885595" w:rsidP="00885595">
      <w:pPr>
        <w:pStyle w:val="Subttulo"/>
        <w:rPr>
          <w:sz w:val="44"/>
          <w:szCs w:val="44"/>
        </w:rPr>
      </w:pPr>
    </w:p>
    <w:p w14:paraId="2C748432" w14:textId="77777777" w:rsidR="00885595" w:rsidRPr="005C7ED6" w:rsidRDefault="00885595" w:rsidP="0023467C">
      <w:pPr>
        <w:pStyle w:val="Subttulo"/>
        <w:spacing w:before="960"/>
        <w:rPr>
          <w:rFonts w:cs="Arial"/>
          <w:sz w:val="40"/>
          <w:szCs w:val="40"/>
        </w:rPr>
      </w:pPr>
    </w:p>
    <w:p w14:paraId="0D003D9F" w14:textId="77777777" w:rsidR="001F56F2" w:rsidRDefault="001F56F2" w:rsidP="00885595">
      <w:pPr>
        <w:pStyle w:val="Corpodetexto"/>
      </w:pPr>
    </w:p>
    <w:p w14:paraId="5D48ACDD" w14:textId="77777777" w:rsidR="00885595" w:rsidRPr="00885595" w:rsidRDefault="00885595" w:rsidP="00885595">
      <w:pPr>
        <w:pStyle w:val="Corpodetexto"/>
      </w:pPr>
    </w:p>
    <w:p w14:paraId="481C8BA7" w14:textId="77777777" w:rsidR="00885595" w:rsidRDefault="00885595" w:rsidP="001F56F2">
      <w:pPr>
        <w:pStyle w:val="Corpodetexto"/>
        <w:sectPr w:rsidR="00885595" w:rsidSect="0088559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oddPage"/>
          <w:pgSz w:w="11907" w:h="16840" w:code="9"/>
          <w:pgMar w:top="-3317" w:right="1450" w:bottom="-3317" w:left="3260" w:header="700" w:footer="500" w:gutter="227"/>
          <w:cols w:space="720"/>
          <w:titlePg/>
        </w:sectPr>
      </w:pPr>
    </w:p>
    <w:p w14:paraId="0A2658B1" w14:textId="72A4A367" w:rsidR="006B32BB" w:rsidRDefault="004E0FD0" w:rsidP="006B32BB">
      <w:pPr>
        <w:pStyle w:val="Corpodetexto"/>
        <w:sectPr w:rsidR="006B32BB" w:rsidSect="00885595">
          <w:footerReference w:type="first" r:id="rId17"/>
          <w:pgSz w:w="11907" w:h="16840" w:code="9"/>
          <w:pgMar w:top="-3317" w:right="1450" w:bottom="-3317" w:left="3260" w:header="700" w:footer="500" w:gutter="227"/>
          <w:pgNumType w:start="1"/>
          <w:cols w:space="720"/>
          <w:titlePg/>
        </w:sectPr>
      </w:pPr>
      <w:r w:rsidRPr="006245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7399CAEF" wp14:editId="42347CCD">
                <wp:simplePos x="0" y="0"/>
                <wp:positionH relativeFrom="column">
                  <wp:posOffset>-417195</wp:posOffset>
                </wp:positionH>
                <wp:positionV relativeFrom="page">
                  <wp:posOffset>6743065</wp:posOffset>
                </wp:positionV>
                <wp:extent cx="4427855" cy="1355090"/>
                <wp:effectExtent l="0" t="0" r="0" b="0"/>
                <wp:wrapSquare wrapText="bothSides"/>
                <wp:docPr id="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855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C4C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15AE1" w14:textId="24D85B4B" w:rsidR="00EA3A8E" w:rsidRPr="00613681" w:rsidRDefault="00EA3A8E" w:rsidP="0023467C">
                            <w:pPr>
                              <w:pStyle w:val="Corpodetexto"/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</w:pPr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 xml:space="preserve">Copyright </w:t>
                            </w:r>
                            <w:r w:rsidR="00A73723"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>© SOFIT</w:t>
                            </w:r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 xml:space="preserve"> Software S.A. Todos os direitos reservados.</w:t>
                            </w:r>
                          </w:p>
                          <w:p w14:paraId="4FF8278E" w14:textId="3ECFBA37" w:rsidR="00EA3A8E" w:rsidRPr="00613681" w:rsidRDefault="00EA3A8E" w:rsidP="001F56F2">
                            <w:pPr>
                              <w:pStyle w:val="Corpodetexto"/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</w:pPr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 xml:space="preserve">Nenhuma parte deste documento pode ser copiada, reproduzida, traduzida ou transmitida por qualquer meio eletrônico ou mecânico, na sua totalidade ou em parte, sem a prévia autorização escrita da SOFIT Software S.A., que </w:t>
                            </w:r>
                            <w:r w:rsidR="00A73723"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>se reserva</w:t>
                            </w:r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 xml:space="preserve"> o direito de efetuar alterações sem aviso prévio. A SOFIT Software S.A não assume nenhuma responsabilidade pelas </w:t>
                            </w:r>
                            <w:r w:rsidR="00A73723"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>consequências</w:t>
                            </w:r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 xml:space="preserve"> de quaisquer erros ou inexatidões que possam aparecer neste documento.</w:t>
                            </w:r>
                          </w:p>
                          <w:p w14:paraId="7E1246CD" w14:textId="0DB8ACAA" w:rsidR="00EA3A8E" w:rsidRPr="00613681" w:rsidRDefault="00EA3A8E" w:rsidP="001F56F2">
                            <w:pPr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</w:pPr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</w:rPr>
                              <w:t>SOFIT Software S.A.</w:t>
                            </w:r>
                          </w:p>
                          <w:p w14:paraId="1E332CF9" w14:textId="427467E3" w:rsidR="00EA3A8E" w:rsidRPr="00613681" w:rsidRDefault="00EA3A8E" w:rsidP="001F56F2">
                            <w:pPr>
                              <w:rPr>
                                <w:rFonts w:ascii="OCR A Extended" w:hAnsi="OCR A Extended"/>
                                <w:sz w:val="16"/>
                                <w:lang w:val="en-US"/>
                              </w:rPr>
                            </w:pPr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  <w:lang w:val="en-US"/>
                              </w:rPr>
                              <w:t xml:space="preserve">Humberto de Campos, 114, Joinville, SC, </w:t>
                            </w:r>
                            <w:proofErr w:type="spellStart"/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  <w:lang w:val="en-US"/>
                              </w:rPr>
                              <w:t>Brasil</w:t>
                            </w:r>
                            <w:proofErr w:type="spellEnd"/>
                            <w:r w:rsidRPr="00613681">
                              <w:rPr>
                                <w:rFonts w:ascii="OCR A Extended" w:hAnsi="OCR A Extended"/>
                                <w:color w:val="FFFFFF" w:themeColor="background1"/>
                                <w:sz w:val="16"/>
                                <w:lang w:val="en-US"/>
                              </w:rPr>
                              <w:t>, CEP 89.204-220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CAEF" id="Text Box 60" o:spid="_x0000_s1027" type="#_x0000_t202" style="position:absolute;margin-left:-32.85pt;margin-top:530.95pt;width:348.65pt;height:10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" o:allowoverlap="f" filled="f" fillcolor="#4c4c4d" stroked="f">
                <v:textbox inset="0,0,0,0">
                  <w:txbxContent>
                    <w:p w14:paraId="15B15AE1" w14:textId="24D85B4B" w:rsidR="00EA3A8E" w:rsidRPr="00613681" w:rsidRDefault="00EA3A8E" w:rsidP="0023467C">
                      <w:pPr>
                        <w:pStyle w:val="Corpodetexto"/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</w:pPr>
                      <w:r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 xml:space="preserve">Copyright </w:t>
                      </w:r>
                      <w:r w:rsidR="00A73723"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>© SOFIT</w:t>
                      </w:r>
                      <w:r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 xml:space="preserve"> Software S.A. Todos os direitos reservados.</w:t>
                      </w:r>
                    </w:p>
                    <w:p w14:paraId="4FF8278E" w14:textId="3ECFBA37" w:rsidR="00EA3A8E" w:rsidRPr="00613681" w:rsidRDefault="00EA3A8E" w:rsidP="001F56F2">
                      <w:pPr>
                        <w:pStyle w:val="Corpodetexto"/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</w:pPr>
                      <w:r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 xml:space="preserve">Nenhuma parte deste documento pode ser copiada, reproduzida, traduzida ou transmitida por qualquer meio eletrônico ou mecânico, na sua totalidade ou em parte, sem a prévia autorização escrita da SOFIT Software S.A., que </w:t>
                      </w:r>
                      <w:r w:rsidR="00A73723"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>se reserva</w:t>
                      </w:r>
                      <w:r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 xml:space="preserve"> o direito de efetuar alterações sem aviso prévio. A SOFIT Software S.A não assume nenhuma responsabilidade pelas </w:t>
                      </w:r>
                      <w:r w:rsidR="00A73723"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>consequências</w:t>
                      </w:r>
                      <w:r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 xml:space="preserve"> de quaisquer erros ou inexatidões que possam aparecer neste documento.</w:t>
                      </w:r>
                    </w:p>
                    <w:p w14:paraId="7E1246CD" w14:textId="0DB8ACAA" w:rsidR="00EA3A8E" w:rsidRPr="00613681" w:rsidRDefault="00EA3A8E" w:rsidP="001F56F2">
                      <w:pPr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</w:pPr>
                      <w:r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</w:rPr>
                        <w:t>SOFIT Software S.A.</w:t>
                      </w:r>
                    </w:p>
                    <w:p w14:paraId="1E332CF9" w14:textId="427467E3" w:rsidR="00EA3A8E" w:rsidRPr="00613681" w:rsidRDefault="00EA3A8E" w:rsidP="001F56F2">
                      <w:pPr>
                        <w:rPr>
                          <w:rFonts w:ascii="OCR A Extended" w:hAnsi="OCR A Extended"/>
                          <w:sz w:val="16"/>
                          <w:lang w:val="en-US"/>
                        </w:rPr>
                      </w:pPr>
                      <w:r w:rsidRPr="00613681">
                        <w:rPr>
                          <w:rFonts w:ascii="OCR A Extended" w:hAnsi="OCR A Extended"/>
                          <w:color w:val="FFFFFF" w:themeColor="background1"/>
                          <w:sz w:val="16"/>
                          <w:lang w:val="en-US"/>
                        </w:rPr>
                        <w:t>Humberto de Campos, 114, Joinville, SC, Brasil, CEP 89.204-220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C253BAA" w14:textId="77777777" w:rsidR="001F56F2" w:rsidRPr="00A070EE" w:rsidRDefault="001F56F2" w:rsidP="00A070EE">
      <w:pPr>
        <w:pStyle w:val="Ttulo1"/>
      </w:pPr>
      <w:bookmarkStart w:id="0" w:name="_Toc62495232"/>
      <w:bookmarkStart w:id="1" w:name="_Toc85528237"/>
      <w:r w:rsidRPr="00A070EE">
        <w:lastRenderedPageBreak/>
        <w:t>Índice</w:t>
      </w:r>
      <w:bookmarkEnd w:id="0"/>
      <w:bookmarkEnd w:id="1"/>
    </w:p>
    <w:p w14:paraId="2B32B5C0" w14:textId="2908BE81" w:rsidR="00497288" w:rsidRDefault="001F56F2">
      <w:pPr>
        <w:pStyle w:val="Sumrio1"/>
        <w:tabs>
          <w:tab w:val="right" w:leader="dot" w:pos="7276"/>
        </w:tabs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 w:rsidRPr="0069041A">
        <w:fldChar w:fldCharType="begin"/>
      </w:r>
      <w:r w:rsidRPr="0069041A">
        <w:instrText xml:space="preserve"> TOC \o "1-3" </w:instrText>
      </w:r>
      <w:r w:rsidRPr="0069041A">
        <w:fldChar w:fldCharType="separate"/>
      </w:r>
      <w:r w:rsidR="00497288">
        <w:rPr>
          <w:noProof/>
        </w:rPr>
        <w:t>Índice</w:t>
      </w:r>
      <w:r w:rsidR="00497288">
        <w:rPr>
          <w:noProof/>
        </w:rPr>
        <w:tab/>
      </w:r>
      <w:r w:rsidR="00497288">
        <w:rPr>
          <w:noProof/>
        </w:rPr>
        <w:fldChar w:fldCharType="begin"/>
      </w:r>
      <w:r w:rsidR="00497288">
        <w:rPr>
          <w:noProof/>
        </w:rPr>
        <w:instrText xml:space="preserve"> PAGEREF _Toc85528237 \h </w:instrText>
      </w:r>
      <w:r w:rsidR="00497288">
        <w:rPr>
          <w:noProof/>
        </w:rPr>
      </w:r>
      <w:r w:rsidR="00497288">
        <w:rPr>
          <w:noProof/>
        </w:rPr>
        <w:fldChar w:fldCharType="separate"/>
      </w:r>
      <w:r w:rsidR="00AE509E">
        <w:rPr>
          <w:noProof/>
        </w:rPr>
        <w:t>2</w:t>
      </w:r>
      <w:r w:rsidR="00497288">
        <w:rPr>
          <w:noProof/>
        </w:rPr>
        <w:fldChar w:fldCharType="end"/>
      </w:r>
    </w:p>
    <w:p w14:paraId="53735161" w14:textId="27EFD02C" w:rsidR="00497288" w:rsidRDefault="00497288">
      <w:pPr>
        <w:pStyle w:val="Sumrio1"/>
        <w:tabs>
          <w:tab w:val="right" w:leader="dot" w:pos="7276"/>
        </w:tabs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noProof/>
        </w:rPr>
        <w:t>Visão Geral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_Toc85528238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3</w:t>
      </w:r>
      <w:r>
        <w:rPr>
          <w:noProof/>
        </w:rPr>
        <w:fldChar w:fldCharType="end"/>
      </w:r>
    </w:p>
    <w:p w14:paraId="0A05CCC9" w14:textId="68EBAF35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O que é um Cadastro?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_Toc85528239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3</w:t>
      </w:r>
      <w:r>
        <w:rPr>
          <w:noProof/>
        </w:rPr>
        <w:fldChar w:fldCharType="end"/>
      </w:r>
    </w:p>
    <w:p w14:paraId="1B8DE6A1" w14:textId="7AC30798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Como funciona no Sofit View?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_Toc85528240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3</w:t>
      </w:r>
      <w:r>
        <w:rPr>
          <w:noProof/>
        </w:rPr>
        <w:fldChar w:fldCharType="end"/>
      </w:r>
    </w:p>
    <w:p w14:paraId="2DD57D64" w14:textId="5D201FEE" w:rsidR="00497288" w:rsidRDefault="00497288">
      <w:pPr>
        <w:pStyle w:val="Sumrio1"/>
        <w:tabs>
          <w:tab w:val="right" w:leader="dot" w:pos="7276"/>
        </w:tabs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noProof/>
        </w:rPr>
        <w:t>Cadastros da Organização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_Toc85528241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4</w:t>
      </w:r>
      <w:r>
        <w:rPr>
          <w:noProof/>
        </w:rPr>
        <w:fldChar w:fldCharType="end"/>
      </w:r>
    </w:p>
    <w:p w14:paraId="72382311" w14:textId="28B5E0C1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Criar uma Empresa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_Toc85528242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4</w:t>
      </w:r>
      <w:r>
        <w:rPr>
          <w:noProof/>
        </w:rPr>
        <w:fldChar w:fldCharType="end"/>
      </w:r>
    </w:p>
    <w:p w14:paraId="6EA636CA" w14:textId="06FD1385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Criar uma Filial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_Toc85528243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6</w:t>
      </w:r>
      <w:r>
        <w:rPr>
          <w:noProof/>
        </w:rPr>
        <w:fldChar w:fldCharType="end"/>
      </w:r>
    </w:p>
    <w:p w14:paraId="7990C7B5" w14:textId="4D2296E0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Criar um Centro de Custo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_Toc85528244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8</w:t>
      </w:r>
      <w:r>
        <w:rPr>
          <w:noProof/>
        </w:rPr>
        <w:fldChar w:fldCharType="end"/>
      </w:r>
    </w:p>
    <w:p w14:paraId="424A7359" w14:textId="648B3431" w:rsidR="00497288" w:rsidRDefault="00497288">
      <w:pPr>
        <w:pStyle w:val="Sumrio1"/>
        <w:tabs>
          <w:tab w:val="right" w:leader="dot" w:pos="7276"/>
        </w:tabs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noProof/>
        </w:rPr>
        <w:t>Cadastros de Parceiros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_Toc85528245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10</w:t>
      </w:r>
      <w:r>
        <w:rPr>
          <w:noProof/>
        </w:rPr>
        <w:fldChar w:fldCharType="end"/>
      </w:r>
    </w:p>
    <w:p w14:paraId="3D37FC44" w14:textId="73966491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Criar um Cliente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_Toc85528246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10</w:t>
      </w:r>
      <w:r>
        <w:rPr>
          <w:noProof/>
        </w:rPr>
        <w:fldChar w:fldCharType="end"/>
      </w:r>
    </w:p>
    <w:p w14:paraId="27D59BDD" w14:textId="00F7DA98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Criar um Fornecedor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_Toc85528247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12</w:t>
      </w:r>
      <w:r>
        <w:rPr>
          <w:noProof/>
        </w:rPr>
        <w:fldChar w:fldCharType="end"/>
      </w:r>
    </w:p>
    <w:p w14:paraId="48C93AFC" w14:textId="1E938746" w:rsidR="00497288" w:rsidRDefault="00497288">
      <w:pPr>
        <w:pStyle w:val="Sumrio1"/>
        <w:tabs>
          <w:tab w:val="right" w:leader="dot" w:pos="7276"/>
        </w:tabs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noProof/>
        </w:rPr>
        <w:t>Cadastro de Colaboradores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_Toc85528248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14</w:t>
      </w:r>
      <w:r>
        <w:rPr>
          <w:noProof/>
        </w:rPr>
        <w:fldChar w:fldCharType="end"/>
      </w:r>
    </w:p>
    <w:p w14:paraId="6AE8BD3F" w14:textId="09672304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Criar um Colaborador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_Toc85528249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14</w:t>
      </w:r>
      <w:r>
        <w:rPr>
          <w:noProof/>
        </w:rPr>
        <w:fldChar w:fldCharType="end"/>
      </w:r>
    </w:p>
    <w:p w14:paraId="7DB102B5" w14:textId="0E495A2D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Funções de Colaborador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_Toc85528250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20</w:t>
      </w:r>
      <w:r>
        <w:rPr>
          <w:noProof/>
        </w:rPr>
        <w:fldChar w:fldCharType="end"/>
      </w:r>
    </w:p>
    <w:p w14:paraId="0AC1DE75" w14:textId="5A84B662" w:rsidR="00497288" w:rsidRDefault="00497288">
      <w:pPr>
        <w:pStyle w:val="Sumrio1"/>
        <w:tabs>
          <w:tab w:val="right" w:leader="dot" w:pos="7276"/>
        </w:tabs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noProof/>
        </w:rPr>
        <w:t>Cadastro de Veículos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_Toc85528251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22</w:t>
      </w:r>
      <w:r>
        <w:rPr>
          <w:noProof/>
        </w:rPr>
        <w:fldChar w:fldCharType="end"/>
      </w:r>
    </w:p>
    <w:p w14:paraId="4A7FD5FE" w14:textId="6089D148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Criar um Veículo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_Toc85528252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22</w:t>
      </w:r>
      <w:r>
        <w:rPr>
          <w:noProof/>
        </w:rPr>
        <w:fldChar w:fldCharType="end"/>
      </w:r>
    </w:p>
    <w:p w14:paraId="2541408D" w14:textId="72FB5016" w:rsidR="00497288" w:rsidRDefault="00497288">
      <w:pPr>
        <w:pStyle w:val="Sumrio1"/>
        <w:tabs>
          <w:tab w:val="right" w:leader="dot" w:pos="7276"/>
        </w:tabs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noProof/>
        </w:rPr>
        <w:t>Cadastros Adicionais de Veículos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_Toc85528253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35</w:t>
      </w:r>
      <w:r>
        <w:rPr>
          <w:noProof/>
        </w:rPr>
        <w:fldChar w:fldCharType="end"/>
      </w:r>
    </w:p>
    <w:p w14:paraId="53561B71" w14:textId="5A3FB7A4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Grupos de Veículos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_Toc85528254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35</w:t>
      </w:r>
      <w:r>
        <w:rPr>
          <w:noProof/>
        </w:rPr>
        <w:fldChar w:fldCharType="end"/>
      </w:r>
    </w:p>
    <w:p w14:paraId="29679D10" w14:textId="7580BCFB" w:rsidR="00497288" w:rsidRDefault="00497288">
      <w:pPr>
        <w:pStyle w:val="Sumrio3"/>
        <w:tabs>
          <w:tab w:val="right" w:leader="dot" w:pos="7276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Classes de Veículos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_Toc85528255 \h </w:instrText>
      </w:r>
      <w:r>
        <w:rPr>
          <w:noProof/>
        </w:rPr>
      </w:r>
      <w:r>
        <w:rPr>
          <w:noProof/>
        </w:rPr>
        <w:fldChar w:fldCharType="separate"/>
      </w:r>
      <w:r w:rsidR="00AE509E">
        <w:rPr>
          <w:noProof/>
        </w:rPr>
        <w:t>37</w:t>
      </w:r>
      <w:r>
        <w:rPr>
          <w:noProof/>
        </w:rPr>
        <w:fldChar w:fldCharType="end"/>
      </w:r>
    </w:p>
    <w:p w14:paraId="50FBC26D" w14:textId="07012E95" w:rsidR="001F56F2" w:rsidRPr="0069041A" w:rsidRDefault="001F56F2" w:rsidP="001F56F2">
      <w:pPr>
        <w:pStyle w:val="Corpodetexto"/>
        <w:rPr>
          <w:color w:val="FFFFFF" w:themeColor="background1"/>
        </w:rPr>
      </w:pPr>
      <w:r w:rsidRPr="0069041A">
        <w:rPr>
          <w:color w:val="FFFFFF" w:themeColor="background1"/>
        </w:rPr>
        <w:fldChar w:fldCharType="end"/>
      </w:r>
    </w:p>
    <w:p w14:paraId="20CA0630" w14:textId="3989E76A" w:rsidR="001F56F2" w:rsidRPr="002C5F94" w:rsidRDefault="001F56F2" w:rsidP="00370B10">
      <w:pPr>
        <w:pStyle w:val="Ttulo1"/>
      </w:pPr>
      <w:r w:rsidRPr="00A070EE">
        <w:br w:type="page"/>
      </w:r>
    </w:p>
    <w:p w14:paraId="0FD7F411" w14:textId="69DA74B5" w:rsidR="009D4600" w:rsidRDefault="007227B7" w:rsidP="009D4600">
      <w:pPr>
        <w:pStyle w:val="Ttulo1"/>
        <w:ind w:left="-2268"/>
      </w:pPr>
      <w:bookmarkStart w:id="2" w:name="_Toc85528238"/>
      <w:r>
        <w:lastRenderedPageBreak/>
        <w:t>Visão Geral</w:t>
      </w:r>
      <w:bookmarkEnd w:id="2"/>
    </w:p>
    <w:p w14:paraId="6CCBCF5B" w14:textId="352BF7AC" w:rsidR="0001420E" w:rsidRDefault="00FD6021" w:rsidP="000E5F4D">
      <w:pPr>
        <w:pStyle w:val="Ttulo3"/>
        <w:jc w:val="both"/>
      </w:pPr>
      <w:bookmarkStart w:id="3" w:name="_Toc85528239"/>
      <w:r w:rsidRPr="000E5F4D">
        <w:t xml:space="preserve">O que </w:t>
      </w:r>
      <w:r w:rsidR="004E3FD9" w:rsidRPr="000E5F4D">
        <w:t xml:space="preserve">é </w:t>
      </w:r>
      <w:r w:rsidR="00B26CA1">
        <w:t>um</w:t>
      </w:r>
      <w:r w:rsidR="00C12652">
        <w:t xml:space="preserve"> </w:t>
      </w:r>
      <w:r w:rsidR="00B33F26">
        <w:t>Cadastro</w:t>
      </w:r>
      <w:r w:rsidR="004E3FD9" w:rsidRPr="000E5F4D">
        <w:t>?</w:t>
      </w:r>
      <w:bookmarkEnd w:id="3"/>
    </w:p>
    <w:p w14:paraId="3BA0C7BE" w14:textId="139D046E" w:rsidR="0001420E" w:rsidRDefault="00A43A08" w:rsidP="0001420E">
      <w:pPr>
        <w:pStyle w:val="CorpodeTexto0"/>
      </w:pPr>
      <w:r>
        <w:t>É o registro de informações em um banco de dados</w:t>
      </w:r>
      <w:r w:rsidR="0071546D">
        <w:t xml:space="preserve"> que são utilizados pela</w:t>
      </w:r>
      <w:r w:rsidR="00FE336D">
        <w:t>s</w:t>
      </w:r>
      <w:r w:rsidR="0071546D">
        <w:t xml:space="preserve"> empresa</w:t>
      </w:r>
      <w:r w:rsidR="00FE336D">
        <w:t>s</w:t>
      </w:r>
      <w:r w:rsidR="00F71A9B">
        <w:t>.</w:t>
      </w:r>
      <w:r w:rsidR="0071546D">
        <w:t xml:space="preserve"> </w:t>
      </w:r>
      <w:r w:rsidR="00F71A9B">
        <w:t>E</w:t>
      </w:r>
      <w:r w:rsidR="0071546D">
        <w:t xml:space="preserve">stes dados podem ser de clientes, </w:t>
      </w:r>
      <w:r w:rsidR="006B5DAB">
        <w:t xml:space="preserve">de </w:t>
      </w:r>
      <w:r w:rsidR="0071546D">
        <w:t xml:space="preserve">fornecedores, de </w:t>
      </w:r>
      <w:r w:rsidR="007F2825">
        <w:t>materiais</w:t>
      </w:r>
      <w:r w:rsidR="00195E29">
        <w:t>, de colaboradores</w:t>
      </w:r>
      <w:r w:rsidR="007F2825">
        <w:t xml:space="preserve"> etc.</w:t>
      </w:r>
    </w:p>
    <w:p w14:paraId="1664B167" w14:textId="2F999535" w:rsidR="0001420E" w:rsidRDefault="00195E29" w:rsidP="00195E29">
      <w:pPr>
        <w:pStyle w:val="Ttulo3"/>
      </w:pPr>
      <w:bookmarkStart w:id="4" w:name="_Toc85528240"/>
      <w:r>
        <w:t>Como funciona no Sofit View?</w:t>
      </w:r>
      <w:bookmarkEnd w:id="4"/>
    </w:p>
    <w:p w14:paraId="2297BF2F" w14:textId="497CEA3F" w:rsidR="00195E29" w:rsidRDefault="001F15B3" w:rsidP="00195E29">
      <w:pPr>
        <w:pStyle w:val="CorpodeTexto0"/>
      </w:pPr>
      <w:r>
        <w:t>O sistema disponibiliza o registro de dados por diferentes menus</w:t>
      </w:r>
      <w:r w:rsidR="005D7A01">
        <w:t xml:space="preserve"> que poderão ser explorados por você durante a utilização do Sofit View.</w:t>
      </w:r>
    </w:p>
    <w:p w14:paraId="5A2D10F5" w14:textId="669C0D04" w:rsidR="002A3673" w:rsidRDefault="008C6306" w:rsidP="00EB75E8">
      <w:pPr>
        <w:pStyle w:val="CorpodeTexto0"/>
      </w:pPr>
      <w:r>
        <w:t xml:space="preserve">Os menus são </w:t>
      </w:r>
      <w:r w:rsidR="00EB75E8">
        <w:t>intuitivo</w:t>
      </w:r>
      <w:r>
        <w:t>s</w:t>
      </w:r>
      <w:r w:rsidR="00EB75E8">
        <w:t xml:space="preserve"> e de fácil compreensão</w:t>
      </w:r>
      <w:r w:rsidR="002A3673">
        <w:t>, contendo todas as informações necessárias para auxiliá-lo nesta tarefa.</w:t>
      </w:r>
    </w:p>
    <w:p w14:paraId="6780D30A" w14:textId="77777777" w:rsidR="007736FA" w:rsidRDefault="00895196" w:rsidP="00EB75E8">
      <w:pPr>
        <w:pStyle w:val="CorpodeTexto0"/>
      </w:pPr>
      <w:r>
        <w:t>Cada campo</w:t>
      </w:r>
      <w:r w:rsidR="002A3673">
        <w:t xml:space="preserve"> de registro</w:t>
      </w:r>
      <w:r>
        <w:t xml:space="preserve"> possui </w:t>
      </w:r>
      <w:r w:rsidR="002A3673">
        <w:t>uma</w:t>
      </w:r>
      <w:r>
        <w:t xml:space="preserve"> descrição</w:t>
      </w:r>
      <w:r w:rsidR="00852EDE">
        <w:t>.</w:t>
      </w:r>
      <w:r>
        <w:t xml:space="preserve"> </w:t>
      </w:r>
    </w:p>
    <w:p w14:paraId="68154A55" w14:textId="4BE06A04" w:rsidR="001F15B3" w:rsidRPr="00195E29" w:rsidRDefault="00852EDE" w:rsidP="00EB75E8">
      <w:pPr>
        <w:pStyle w:val="CorpodeTexto0"/>
      </w:pPr>
      <w:r>
        <w:t xml:space="preserve">Para </w:t>
      </w:r>
      <w:r w:rsidR="009C1550">
        <w:t>os</w:t>
      </w:r>
      <w:r w:rsidR="00895196">
        <w:t xml:space="preserve"> casos</w:t>
      </w:r>
      <w:r w:rsidR="002A3673">
        <w:t xml:space="preserve"> </w:t>
      </w:r>
      <w:r w:rsidR="004F673E">
        <w:t>em que</w:t>
      </w:r>
      <w:r w:rsidR="002A3673">
        <w:t xml:space="preserve"> a informação é mais complexa</w:t>
      </w:r>
      <w:r w:rsidR="00A0262C">
        <w:t>, o Sofit View dispõe de um</w:t>
      </w:r>
      <w:r w:rsidR="00895196">
        <w:t xml:space="preserve"> </w:t>
      </w:r>
      <w:r w:rsidR="00513EE5">
        <w:t xml:space="preserve">texto de ajuda </w:t>
      </w:r>
      <w:r w:rsidR="009A3756">
        <w:t xml:space="preserve">que fica </w:t>
      </w:r>
      <w:r w:rsidR="00513EE5">
        <w:t xml:space="preserve">localizado </w:t>
      </w:r>
      <w:r w:rsidR="0052225A">
        <w:t xml:space="preserve">no ponto de interrogação </w:t>
      </w:r>
      <w:r w:rsidR="00513EE5">
        <w:t>acima do campo</w:t>
      </w:r>
      <w:r w:rsidR="001013CF">
        <w:t>,</w:t>
      </w:r>
      <w:r w:rsidR="000A4B71">
        <w:t xml:space="preserve"> </w:t>
      </w:r>
      <w:r w:rsidR="001013CF">
        <w:t>c</w:t>
      </w:r>
      <w:r w:rsidR="000A4B71">
        <w:t>omo no exemplo abaixo.</w:t>
      </w:r>
    </w:p>
    <w:p w14:paraId="1DDBC299" w14:textId="3A22F249" w:rsidR="0001420E" w:rsidRDefault="00B0110D" w:rsidP="00B0110D">
      <w:pPr>
        <w:pStyle w:val="Arte"/>
      </w:pPr>
      <w:r w:rsidRPr="00B0110D">
        <w:rPr>
          <w:noProof/>
        </w:rPr>
        <w:drawing>
          <wp:inline distT="0" distB="0" distL="0" distR="0" wp14:anchorId="69B5B10F" wp14:editId="7A5684C8">
            <wp:extent cx="1752845" cy="905001"/>
            <wp:effectExtent l="0" t="0" r="0" b="9525"/>
            <wp:docPr id="28" name="Imagem 28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Interface gráfica do usuário, Texto, Aplicativ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ABBC" w14:textId="00FD7E59" w:rsidR="0001420E" w:rsidRDefault="00BF05E3" w:rsidP="0001420E">
      <w:pPr>
        <w:pStyle w:val="CorpodeTexto0"/>
      </w:pPr>
      <w:r>
        <w:t>Abordaremos n</w:t>
      </w:r>
      <w:r w:rsidR="002914B9">
        <w:t>este curso</w:t>
      </w:r>
      <w:r w:rsidR="00EA737A">
        <w:t xml:space="preserve"> </w:t>
      </w:r>
      <w:r w:rsidR="002914B9">
        <w:t xml:space="preserve">os cadastros </w:t>
      </w:r>
      <w:r w:rsidR="0097744F">
        <w:t>da organização</w:t>
      </w:r>
      <w:r w:rsidR="00BB3847">
        <w:t>, dos colaboradores</w:t>
      </w:r>
      <w:r w:rsidR="0097744F">
        <w:t xml:space="preserve"> e dos veículos.</w:t>
      </w:r>
    </w:p>
    <w:p w14:paraId="39C16732" w14:textId="00F822C7" w:rsidR="0097744F" w:rsidRDefault="0097744F" w:rsidP="0001420E">
      <w:pPr>
        <w:pStyle w:val="CorpodeTexto0"/>
      </w:pPr>
      <w:r>
        <w:t xml:space="preserve">Os demais cadastros do Sofit View serão </w:t>
      </w:r>
      <w:r w:rsidR="006613F2">
        <w:t>tratado</w:t>
      </w:r>
      <w:r>
        <w:t xml:space="preserve">s </w:t>
      </w:r>
      <w:r w:rsidR="006613F2">
        <w:t>n</w:t>
      </w:r>
      <w:r>
        <w:t xml:space="preserve">o decorrer dos cursos </w:t>
      </w:r>
      <w:r w:rsidR="00710611">
        <w:t>em</w:t>
      </w:r>
      <w:r w:rsidR="00B04CF7">
        <w:t xml:space="preserve"> seus respectivos módulos, para que as informações </w:t>
      </w:r>
      <w:r w:rsidR="00710611">
        <w:t>transmitidas</w:t>
      </w:r>
      <w:r w:rsidR="00B04CF7">
        <w:t xml:space="preserve"> a você não </w:t>
      </w:r>
      <w:r w:rsidR="00AC301D">
        <w:t>sejam r</w:t>
      </w:r>
      <w:r w:rsidR="00B04CF7">
        <w:t>epetitivas</w:t>
      </w:r>
      <w:r w:rsidR="00A42A92">
        <w:t>.</w:t>
      </w:r>
    </w:p>
    <w:p w14:paraId="0267F255" w14:textId="160B706A" w:rsidR="0001420E" w:rsidRDefault="00A42A92" w:rsidP="00A42A92">
      <w:pPr>
        <w:pStyle w:val="Ttulo1"/>
      </w:pPr>
      <w:bookmarkStart w:id="5" w:name="_Toc85528241"/>
      <w:r>
        <w:lastRenderedPageBreak/>
        <w:t>Cadastros da Organização</w:t>
      </w:r>
      <w:bookmarkEnd w:id="5"/>
    </w:p>
    <w:p w14:paraId="699842B9" w14:textId="3C57C948" w:rsidR="0001420E" w:rsidRDefault="00A42A92" w:rsidP="0001420E">
      <w:pPr>
        <w:pStyle w:val="CorpodeTexto0"/>
      </w:pPr>
      <w:r>
        <w:t>Iniciaremos</w:t>
      </w:r>
      <w:r w:rsidR="005E17D6">
        <w:t xml:space="preserve"> lhe apresentando como registrar e gerenciar os cadastros </w:t>
      </w:r>
      <w:r w:rsidR="005D1918">
        <w:t>da sua empresa.</w:t>
      </w:r>
    </w:p>
    <w:p w14:paraId="0F5F45F7" w14:textId="7CF34463" w:rsidR="0001420E" w:rsidRDefault="005D1918" w:rsidP="005D1918">
      <w:pPr>
        <w:pStyle w:val="Ttulo3"/>
      </w:pPr>
      <w:bookmarkStart w:id="6" w:name="_Toc85528242"/>
      <w:r>
        <w:t>C</w:t>
      </w:r>
      <w:r w:rsidR="008C1C2B">
        <w:t>ria</w:t>
      </w:r>
      <w:r w:rsidR="00710611">
        <w:t>r</w:t>
      </w:r>
      <w:r>
        <w:t xml:space="preserve"> </w:t>
      </w:r>
      <w:r w:rsidR="00710611">
        <w:t>uma</w:t>
      </w:r>
      <w:r>
        <w:t xml:space="preserve"> </w:t>
      </w:r>
      <w:r w:rsidR="00C227E8">
        <w:t>Empresa</w:t>
      </w:r>
      <w:bookmarkEnd w:id="6"/>
    </w:p>
    <w:p w14:paraId="3EF2B79A" w14:textId="4EB2563B" w:rsidR="0001420E" w:rsidRDefault="00C227E8" w:rsidP="0001420E">
      <w:pPr>
        <w:pStyle w:val="CorpodeTexto0"/>
      </w:pPr>
      <w:r>
        <w:t xml:space="preserve">Para cadastrar </w:t>
      </w:r>
      <w:r w:rsidR="00F34F2C">
        <w:t>uma</w:t>
      </w:r>
      <w:r>
        <w:t xml:space="preserve"> empresa</w:t>
      </w:r>
      <w:r w:rsidR="00382F06">
        <w:t xml:space="preserve"> no Sofit View</w:t>
      </w:r>
      <w:r w:rsidR="00F34F2C">
        <w:t>,</w:t>
      </w:r>
      <w:r>
        <w:t xml:space="preserve"> </w:t>
      </w:r>
      <w:proofErr w:type="gramStart"/>
      <w:r>
        <w:t xml:space="preserve">acesse </w:t>
      </w:r>
      <w:r w:rsidR="006369FE">
        <w:t>Cadastrar</w:t>
      </w:r>
      <w:proofErr w:type="gramEnd"/>
      <w:r w:rsidR="00F34F2C">
        <w:t xml:space="preserve"> no</w:t>
      </w:r>
      <w:r w:rsidR="00125FF4">
        <w:t xml:space="preserve"> lado direito do</w:t>
      </w:r>
      <w:r w:rsidR="00F34F2C">
        <w:t xml:space="preserve"> menu principal</w:t>
      </w:r>
      <w:r w:rsidR="006369FE">
        <w:t xml:space="preserve"> e selecione Empresa</w:t>
      </w:r>
      <w:r w:rsidR="00BA3F56">
        <w:t>s</w:t>
      </w:r>
      <w:r w:rsidR="006369FE">
        <w:t>.</w:t>
      </w:r>
    </w:p>
    <w:p w14:paraId="7049D8C3" w14:textId="610A9DB5" w:rsidR="0001420E" w:rsidRDefault="00F9188C" w:rsidP="00F9188C">
      <w:pPr>
        <w:pStyle w:val="Arte"/>
      </w:pPr>
      <w:r w:rsidRPr="00F9188C">
        <w:rPr>
          <w:noProof/>
        </w:rPr>
        <w:drawing>
          <wp:inline distT="0" distB="0" distL="0" distR="0" wp14:anchorId="6F5119BE" wp14:editId="2942BB98">
            <wp:extent cx="3581400" cy="2530476"/>
            <wp:effectExtent l="0" t="0" r="0" b="3175"/>
            <wp:docPr id="38" name="Imagem 3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Interface gráfica do usuário, Texto, Aplicativo, Email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326" cy="253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A8DB" w14:textId="3E8FDE4C" w:rsidR="0001420E" w:rsidRDefault="00BB19FE" w:rsidP="0001420E">
      <w:pPr>
        <w:pStyle w:val="CorpodeTexto0"/>
      </w:pPr>
      <w:r>
        <w:t xml:space="preserve">Uma nova </w:t>
      </w:r>
      <w:r w:rsidR="00030B77">
        <w:t>te</w:t>
      </w:r>
      <w:r>
        <w:t>la abrir</w:t>
      </w:r>
      <w:r w:rsidR="002B3EA9">
        <w:t>á</w:t>
      </w:r>
      <w:r w:rsidR="00FC3CA6">
        <w:t>,</w:t>
      </w:r>
      <w:r>
        <w:t xml:space="preserve"> nel</w:t>
      </w:r>
      <w:r w:rsidR="008565EA">
        <w:t>a você pode edi</w:t>
      </w:r>
      <w:r w:rsidR="00F7566E">
        <w:t>tar ou excluir empresa</w:t>
      </w:r>
      <w:r w:rsidR="00E47529">
        <w:t>s</w:t>
      </w:r>
      <w:r w:rsidR="00F7566E">
        <w:t xml:space="preserve"> existente</w:t>
      </w:r>
      <w:r w:rsidR="00E47529">
        <w:t>s</w:t>
      </w:r>
      <w:r>
        <w:t xml:space="preserve"> pelos ícones listados abaixo</w:t>
      </w:r>
      <w:r w:rsidR="00F7566E">
        <w:t>.</w:t>
      </w:r>
    </w:p>
    <w:p w14:paraId="0DCBE723" w14:textId="69B466AB" w:rsidR="00F7566E" w:rsidRDefault="005A14B6" w:rsidP="005A14B6">
      <w:pPr>
        <w:pStyle w:val="Arte"/>
      </w:pPr>
      <w:r w:rsidRPr="005A14B6">
        <w:rPr>
          <w:noProof/>
        </w:rPr>
        <w:drawing>
          <wp:inline distT="0" distB="0" distL="0" distR="0" wp14:anchorId="09C8E2FF" wp14:editId="16C55146">
            <wp:extent cx="4626610" cy="675005"/>
            <wp:effectExtent l="0" t="0" r="2540" b="0"/>
            <wp:docPr id="41" name="Imagem 4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Interface gráfica do usuári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8730" w14:textId="77777777" w:rsidR="00235A7B" w:rsidRDefault="00235A7B" w:rsidP="0001420E">
      <w:pPr>
        <w:pStyle w:val="CorpodeTexto0"/>
      </w:pPr>
    </w:p>
    <w:p w14:paraId="6378C252" w14:textId="77777777" w:rsidR="00235A7B" w:rsidRDefault="00235A7B" w:rsidP="0001420E">
      <w:pPr>
        <w:pStyle w:val="CorpodeTexto0"/>
      </w:pPr>
    </w:p>
    <w:p w14:paraId="16D1DF58" w14:textId="750532BF" w:rsidR="0001420E" w:rsidRDefault="00167F98" w:rsidP="0001420E">
      <w:pPr>
        <w:pStyle w:val="CorpodeTexto0"/>
      </w:pPr>
      <w:r>
        <w:lastRenderedPageBreak/>
        <w:t>Para adicionar uma empresa</w:t>
      </w:r>
      <w:r w:rsidR="005A14B6">
        <w:t xml:space="preserve"> selecione Criar no canto superior direito da tela.</w:t>
      </w:r>
    </w:p>
    <w:p w14:paraId="3A7A92AF" w14:textId="43992FD4" w:rsidR="005A14B6" w:rsidRDefault="00297110" w:rsidP="00297110">
      <w:pPr>
        <w:pStyle w:val="Arte"/>
      </w:pPr>
      <w:r w:rsidRPr="00297110">
        <w:rPr>
          <w:noProof/>
        </w:rPr>
        <w:drawing>
          <wp:inline distT="0" distB="0" distL="0" distR="0" wp14:anchorId="66CCBFCA" wp14:editId="57E6982D">
            <wp:extent cx="371527" cy="323895"/>
            <wp:effectExtent l="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3D6C" w14:textId="07AAD6AB" w:rsidR="00297110" w:rsidRDefault="00395298" w:rsidP="0001420E">
      <w:pPr>
        <w:pStyle w:val="CorpodeTexto0"/>
      </w:pPr>
      <w:r>
        <w:t xml:space="preserve">A seguinte tela será </w:t>
      </w:r>
      <w:r w:rsidR="009767D3">
        <w:t>exibid</w:t>
      </w:r>
      <w:r>
        <w:t>a.</w:t>
      </w:r>
    </w:p>
    <w:p w14:paraId="1B45EBC7" w14:textId="06EBF81A" w:rsidR="00395298" w:rsidRDefault="00395298" w:rsidP="00395298">
      <w:pPr>
        <w:pStyle w:val="Arte"/>
      </w:pPr>
      <w:r w:rsidRPr="00395298">
        <w:rPr>
          <w:noProof/>
        </w:rPr>
        <w:drawing>
          <wp:inline distT="0" distB="0" distL="0" distR="0" wp14:anchorId="2599A1DD" wp14:editId="28339A34">
            <wp:extent cx="4626610" cy="1535430"/>
            <wp:effectExtent l="0" t="0" r="2540" b="7620"/>
            <wp:docPr id="43" name="Imagem 4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Interface gráfica do usuário, Texto, Aplicativo, Email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CB73" w14:textId="67C7A21C" w:rsidR="00DD33F1" w:rsidRDefault="006739AC" w:rsidP="0001420E">
      <w:pPr>
        <w:pStyle w:val="CorpodeTexto0"/>
      </w:pPr>
      <w:r>
        <w:t xml:space="preserve">Preencha os campos </w:t>
      </w:r>
      <w:r w:rsidR="00ED7E61">
        <w:t>com</w:t>
      </w:r>
      <w:r>
        <w:t xml:space="preserve"> as informações da empresa</w:t>
      </w:r>
      <w:r w:rsidR="00EA5CCB">
        <w:t xml:space="preserve">. Os campos que contém um asterisco vermelho são </w:t>
      </w:r>
      <w:r w:rsidR="00E60822">
        <w:t xml:space="preserve">considerados </w:t>
      </w:r>
      <w:r w:rsidR="00EA5CCB">
        <w:t xml:space="preserve">obrigatórios. </w:t>
      </w:r>
    </w:p>
    <w:p w14:paraId="7913D9BE" w14:textId="6D140272" w:rsidR="00297110" w:rsidRDefault="00EA5CCB" w:rsidP="0001420E">
      <w:pPr>
        <w:pStyle w:val="CorpodeTexto0"/>
      </w:pPr>
      <w:r>
        <w:t>Nes</w:t>
      </w:r>
      <w:r w:rsidR="0062232B">
        <w:t>ta situaçã</w:t>
      </w:r>
      <w:r>
        <w:t xml:space="preserve">o, apenas o nome </w:t>
      </w:r>
      <w:r w:rsidR="00DD33F1">
        <w:t>é obrigatório.</w:t>
      </w:r>
    </w:p>
    <w:p w14:paraId="418A85F0" w14:textId="637D9E1E" w:rsidR="00297110" w:rsidRDefault="006D4DC7" w:rsidP="0001420E">
      <w:pPr>
        <w:pStyle w:val="CorpodeTexto0"/>
      </w:pPr>
      <w:r>
        <w:t xml:space="preserve">Caso tenha alguma dúvida sobre a informação </w:t>
      </w:r>
      <w:r w:rsidR="002D2D3E">
        <w:t>solicitada</w:t>
      </w:r>
      <w:r>
        <w:t xml:space="preserve">, arraste o mouse </w:t>
      </w:r>
      <w:r w:rsidR="000246CF">
        <w:t>até</w:t>
      </w:r>
      <w:r>
        <w:t xml:space="preserve"> o ponto de interrogação localizado acima do campo de preenchimento. Uma mensagem </w:t>
      </w:r>
      <w:r w:rsidR="000246CF">
        <w:t xml:space="preserve">contendo a descrição </w:t>
      </w:r>
      <w:r w:rsidR="00395F4F">
        <w:t xml:space="preserve">do </w:t>
      </w:r>
      <w:r w:rsidR="0007396A">
        <w:t>campo</w:t>
      </w:r>
      <w:r w:rsidR="00395F4F">
        <w:t xml:space="preserve"> </w:t>
      </w:r>
      <w:r w:rsidR="000246CF">
        <w:t>aparecerá</w:t>
      </w:r>
      <w:r w:rsidR="00395F4F">
        <w:t>.</w:t>
      </w:r>
    </w:p>
    <w:p w14:paraId="3BD44D82" w14:textId="37EF5778" w:rsidR="006D4DC7" w:rsidRDefault="00CE596F" w:rsidP="00CE596F">
      <w:pPr>
        <w:pStyle w:val="Arte"/>
      </w:pPr>
      <w:r w:rsidRPr="00CE596F">
        <w:rPr>
          <w:noProof/>
        </w:rPr>
        <w:drawing>
          <wp:inline distT="0" distB="0" distL="0" distR="0" wp14:anchorId="73FB7407" wp14:editId="109F1DCB">
            <wp:extent cx="1981477" cy="971686"/>
            <wp:effectExtent l="0" t="0" r="0" b="0"/>
            <wp:docPr id="44" name="Imagem 44" descr="Uma imagem contendo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Uma imagem contendo Linha do tempo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B33F" w14:textId="77777777" w:rsidR="00C00761" w:rsidRDefault="00C00761" w:rsidP="0001420E">
      <w:pPr>
        <w:pStyle w:val="CorpodeTexto0"/>
      </w:pPr>
    </w:p>
    <w:p w14:paraId="4040DFF1" w14:textId="77777777" w:rsidR="00C00761" w:rsidRDefault="00C00761" w:rsidP="0001420E">
      <w:pPr>
        <w:pStyle w:val="CorpodeTexto0"/>
      </w:pPr>
    </w:p>
    <w:p w14:paraId="7697FD39" w14:textId="1B935793" w:rsidR="00C00761" w:rsidRDefault="00C00761" w:rsidP="0001420E">
      <w:pPr>
        <w:pStyle w:val="CorpodeTexto0"/>
      </w:pPr>
    </w:p>
    <w:p w14:paraId="7E937425" w14:textId="77777777" w:rsidR="00235A7B" w:rsidRDefault="00235A7B" w:rsidP="0001420E">
      <w:pPr>
        <w:pStyle w:val="CorpodeTexto0"/>
      </w:pPr>
    </w:p>
    <w:p w14:paraId="2CCF3A3B" w14:textId="2134895A" w:rsidR="00297110" w:rsidRDefault="00B46697" w:rsidP="0001420E">
      <w:pPr>
        <w:pStyle w:val="CorpodeTexto0"/>
      </w:pPr>
      <w:r>
        <w:lastRenderedPageBreak/>
        <w:t xml:space="preserve">Veja o exemplo de como </w:t>
      </w:r>
      <w:r w:rsidR="00D9737F">
        <w:t>completar o cadastro</w:t>
      </w:r>
      <w:r w:rsidR="007D5B46">
        <w:t>.</w:t>
      </w:r>
    </w:p>
    <w:p w14:paraId="55406C59" w14:textId="08CD5185" w:rsidR="007D5B46" w:rsidRDefault="007D5B46" w:rsidP="007D5B46">
      <w:pPr>
        <w:pStyle w:val="Arte"/>
      </w:pPr>
      <w:r w:rsidRPr="007D5B46">
        <w:rPr>
          <w:noProof/>
        </w:rPr>
        <w:drawing>
          <wp:inline distT="0" distB="0" distL="0" distR="0" wp14:anchorId="65A575D8" wp14:editId="22393C5C">
            <wp:extent cx="4626610" cy="1572895"/>
            <wp:effectExtent l="0" t="0" r="2540" b="8255"/>
            <wp:docPr id="45" name="Imagem 4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Interface gráfica do usuário, Texto, Aplicativo, Email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025B" w14:textId="141AF27A" w:rsidR="007D5B46" w:rsidRDefault="00D9737F" w:rsidP="0001420E">
      <w:pPr>
        <w:pStyle w:val="CorpodeTexto0"/>
      </w:pPr>
      <w:r>
        <w:t>Finalize</w:t>
      </w:r>
      <w:r w:rsidR="00240A5F">
        <w:t xml:space="preserve"> s</w:t>
      </w:r>
      <w:r w:rsidR="007D5B46">
        <w:t>elecion</w:t>
      </w:r>
      <w:r>
        <w:t>ando</w:t>
      </w:r>
      <w:r w:rsidR="007D5B46">
        <w:t xml:space="preserve"> </w:t>
      </w:r>
      <w:r w:rsidR="00013335">
        <w:t>S</w:t>
      </w:r>
      <w:r w:rsidR="007D5B46">
        <w:t>alvar no canto superior direito da tela.</w:t>
      </w:r>
    </w:p>
    <w:p w14:paraId="7675021C" w14:textId="3E7EB96B" w:rsidR="007D5B46" w:rsidRDefault="00A305F6" w:rsidP="00A305F6">
      <w:pPr>
        <w:pStyle w:val="Arte"/>
      </w:pPr>
      <w:r w:rsidRPr="00A305F6">
        <w:rPr>
          <w:noProof/>
        </w:rPr>
        <w:drawing>
          <wp:inline distT="0" distB="0" distL="0" distR="0" wp14:anchorId="1E9C1251" wp14:editId="64777C19">
            <wp:extent cx="400106" cy="352474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D848" w14:textId="5D2EB4D1" w:rsidR="00297110" w:rsidRDefault="000D506A" w:rsidP="0001420E">
      <w:pPr>
        <w:pStyle w:val="CorpodeTexto0"/>
      </w:pPr>
      <w:r>
        <w:t>Pronto! Agora temos a empresa cadastrada dentro do sistema Sofit</w:t>
      </w:r>
      <w:r w:rsidR="00322D54">
        <w:t xml:space="preserve"> View</w:t>
      </w:r>
      <w:r>
        <w:t xml:space="preserve">. Caso </w:t>
      </w:r>
      <w:r w:rsidR="006A37BA">
        <w:t>necessite</w:t>
      </w:r>
      <w:r>
        <w:t>, você pode adicionar mais empresa</w:t>
      </w:r>
      <w:r w:rsidR="00743645">
        <w:t>s</w:t>
      </w:r>
      <w:r>
        <w:t xml:space="preserve"> no seu banco de dados.</w:t>
      </w:r>
    </w:p>
    <w:p w14:paraId="295DFC82" w14:textId="0046A5E4" w:rsidR="00A83FA8" w:rsidRPr="00A83FA8" w:rsidRDefault="00A83FA8" w:rsidP="00A83FA8">
      <w:pPr>
        <w:pStyle w:val="Ttulo3"/>
      </w:pPr>
      <w:bookmarkStart w:id="7" w:name="_Toc85528243"/>
      <w:r>
        <w:t>C</w:t>
      </w:r>
      <w:r w:rsidR="008C1C2B">
        <w:t>ria</w:t>
      </w:r>
      <w:r>
        <w:t xml:space="preserve">r </w:t>
      </w:r>
      <w:r w:rsidR="00710611">
        <w:t xml:space="preserve">uma </w:t>
      </w:r>
      <w:r>
        <w:t>Filial</w:t>
      </w:r>
      <w:bookmarkEnd w:id="7"/>
    </w:p>
    <w:p w14:paraId="4893BD1C" w14:textId="4152D6CC" w:rsidR="00297110" w:rsidRDefault="000C2F7E" w:rsidP="0001420E">
      <w:pPr>
        <w:pStyle w:val="CorpodeTexto0"/>
      </w:pPr>
      <w:r>
        <w:t>Para cadastrar uma filial no Sofit View você deve acessar o menu Cadastrar e selecionar Filiais.</w:t>
      </w:r>
    </w:p>
    <w:p w14:paraId="380E7EC4" w14:textId="789AF480" w:rsidR="000C2F7E" w:rsidRDefault="004644EE" w:rsidP="004644EE">
      <w:pPr>
        <w:pStyle w:val="Arte"/>
      </w:pPr>
      <w:r w:rsidRPr="004644EE">
        <w:rPr>
          <w:noProof/>
        </w:rPr>
        <w:drawing>
          <wp:inline distT="0" distB="0" distL="0" distR="0" wp14:anchorId="6BA2D566" wp14:editId="6E53AFFC">
            <wp:extent cx="3850218" cy="2695575"/>
            <wp:effectExtent l="0" t="0" r="0" b="0"/>
            <wp:docPr id="48" name="Imagem 4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Interface gráfica do usuário, Texto, Aplicativo, Email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2141" cy="270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B5FD" w14:textId="1F3A2B49" w:rsidR="00297110" w:rsidRDefault="007B3BD5" w:rsidP="0001420E">
      <w:pPr>
        <w:pStyle w:val="CorpodeTexto0"/>
      </w:pPr>
      <w:r>
        <w:lastRenderedPageBreak/>
        <w:t>Como v</w:t>
      </w:r>
      <w:r w:rsidR="0013549C">
        <w:t>isto</w:t>
      </w:r>
      <w:r>
        <w:t xml:space="preserve"> em empresas, </w:t>
      </w:r>
      <w:r w:rsidR="005B5B98">
        <w:t>você pode editar ou excluir</w:t>
      </w:r>
      <w:r w:rsidR="00837991">
        <w:t xml:space="preserve"> uma filial</w:t>
      </w:r>
      <w:r w:rsidR="00AF2D61">
        <w:t xml:space="preserve"> existente</w:t>
      </w:r>
      <w:r w:rsidR="00BC550B">
        <w:t xml:space="preserve"> pelos ícones destacados abaixo.</w:t>
      </w:r>
    </w:p>
    <w:p w14:paraId="4EC1FC29" w14:textId="684A61D4" w:rsidR="00AF2D61" w:rsidRDefault="00AF2D61" w:rsidP="00AF2D61">
      <w:pPr>
        <w:pStyle w:val="Arte"/>
      </w:pPr>
      <w:r w:rsidRPr="00AF2D61">
        <w:rPr>
          <w:noProof/>
        </w:rPr>
        <w:drawing>
          <wp:inline distT="0" distB="0" distL="0" distR="0" wp14:anchorId="0897FCFA" wp14:editId="2057C297">
            <wp:extent cx="4626610" cy="620395"/>
            <wp:effectExtent l="0" t="0" r="2540" b="8255"/>
            <wp:docPr id="49" name="Imagem 4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Interface gráfica do usuário, Aplicativo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B0F6" w14:textId="159B5D13" w:rsidR="007A79AC" w:rsidRDefault="007D137B" w:rsidP="0001420E">
      <w:pPr>
        <w:pStyle w:val="CorpodeTexto0"/>
      </w:pPr>
      <w:r>
        <w:t xml:space="preserve">Para </w:t>
      </w:r>
      <w:r w:rsidR="00395994">
        <w:t>adicionar</w:t>
      </w:r>
      <w:r w:rsidR="007A79AC">
        <w:t xml:space="preserve"> </w:t>
      </w:r>
      <w:r w:rsidR="00395994">
        <w:t>um</w:t>
      </w:r>
      <w:r w:rsidR="007A79AC">
        <w:t>a filial</w:t>
      </w:r>
      <w:r>
        <w:t xml:space="preserve"> s</w:t>
      </w:r>
      <w:r w:rsidR="007A79AC">
        <w:t>elecione Criar no canto superior direito da tela.</w:t>
      </w:r>
    </w:p>
    <w:p w14:paraId="1F612926" w14:textId="5C9A58C8" w:rsidR="007A79AC" w:rsidRDefault="004D7477" w:rsidP="004D7477">
      <w:pPr>
        <w:pStyle w:val="Arte"/>
      </w:pPr>
      <w:r w:rsidRPr="004D7477">
        <w:rPr>
          <w:noProof/>
        </w:rPr>
        <w:drawing>
          <wp:inline distT="0" distB="0" distL="0" distR="0" wp14:anchorId="284CCFE4" wp14:editId="25D03280">
            <wp:extent cx="371527" cy="333422"/>
            <wp:effectExtent l="0" t="0" r="9525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1439" w14:textId="31E2EA57" w:rsidR="00BC550B" w:rsidRDefault="007A3BA4" w:rsidP="0001420E">
      <w:pPr>
        <w:pStyle w:val="CorpodeTexto0"/>
      </w:pPr>
      <w:r>
        <w:t xml:space="preserve">Será apresentada a seguinte </w:t>
      </w:r>
      <w:r w:rsidR="00395994">
        <w:t>te</w:t>
      </w:r>
      <w:r>
        <w:t>la.</w:t>
      </w:r>
    </w:p>
    <w:p w14:paraId="1A340D24" w14:textId="29E8450A" w:rsidR="007A3BA4" w:rsidRDefault="007A3BA4" w:rsidP="007A3BA4">
      <w:pPr>
        <w:pStyle w:val="Arte"/>
      </w:pPr>
      <w:r w:rsidRPr="007A3BA4">
        <w:rPr>
          <w:noProof/>
        </w:rPr>
        <w:drawing>
          <wp:inline distT="0" distB="0" distL="0" distR="0" wp14:anchorId="4EAD6BAC" wp14:editId="6F6F4041">
            <wp:extent cx="4626610" cy="1421765"/>
            <wp:effectExtent l="0" t="0" r="2540" b="6985"/>
            <wp:docPr id="51" name="Imagem 5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Interface gráfica do usuário, Texto, Aplicativo, Email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9F5E" w14:textId="5582DD87" w:rsidR="00297110" w:rsidRDefault="007E1EB0" w:rsidP="0001420E">
      <w:pPr>
        <w:pStyle w:val="CorpodeTexto0"/>
      </w:pPr>
      <w:r>
        <w:t>Repita o processo feito em empresas</w:t>
      </w:r>
      <w:r w:rsidR="004235B2">
        <w:t>.</w:t>
      </w:r>
    </w:p>
    <w:p w14:paraId="18655C46" w14:textId="34F4FF18" w:rsidR="00297110" w:rsidRDefault="004F6FEE" w:rsidP="0001420E">
      <w:pPr>
        <w:pStyle w:val="CorpodeTexto0"/>
      </w:pPr>
      <w:r>
        <w:t>Confira o</w:t>
      </w:r>
      <w:r w:rsidR="00D06595">
        <w:t xml:space="preserve"> exemplo abaixo.</w:t>
      </w:r>
    </w:p>
    <w:p w14:paraId="4721A426" w14:textId="6AA7FF75" w:rsidR="00D06595" w:rsidRDefault="007B46D4" w:rsidP="007B46D4">
      <w:pPr>
        <w:pStyle w:val="Arte"/>
      </w:pPr>
      <w:r w:rsidRPr="007B46D4">
        <w:rPr>
          <w:noProof/>
        </w:rPr>
        <w:drawing>
          <wp:inline distT="0" distB="0" distL="0" distR="0" wp14:anchorId="4A000E8F" wp14:editId="52C68DED">
            <wp:extent cx="4626610" cy="1355725"/>
            <wp:effectExtent l="0" t="0" r="2540" b="0"/>
            <wp:docPr id="53" name="Imagem 53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Aplicativo, Teams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B0E3" w14:textId="24274FAF" w:rsidR="00297110" w:rsidRDefault="00490849" w:rsidP="0001420E">
      <w:pPr>
        <w:pStyle w:val="CorpodeTexto0"/>
      </w:pPr>
      <w:r>
        <w:t>Após finalizar, salve os dados</w:t>
      </w:r>
      <w:r w:rsidR="004F6FEE">
        <w:t xml:space="preserve"> s</w:t>
      </w:r>
      <w:r w:rsidR="007B46D4">
        <w:t>eleciona</w:t>
      </w:r>
      <w:r>
        <w:t>ndo</w:t>
      </w:r>
      <w:r w:rsidR="007B46D4">
        <w:t xml:space="preserve"> Salvar no canto superior direito da tela.</w:t>
      </w:r>
    </w:p>
    <w:p w14:paraId="3891842E" w14:textId="119C29AD" w:rsidR="007B46D4" w:rsidRDefault="00D833D9" w:rsidP="00D833D9">
      <w:pPr>
        <w:pStyle w:val="Arte"/>
      </w:pPr>
      <w:r w:rsidRPr="00D833D9">
        <w:rPr>
          <w:noProof/>
        </w:rPr>
        <w:drawing>
          <wp:inline distT="0" distB="0" distL="0" distR="0" wp14:anchorId="4785B0FD" wp14:editId="6EE3A8E2">
            <wp:extent cx="342948" cy="333422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748D" w14:textId="7F4E2F3A" w:rsidR="00D833D9" w:rsidRDefault="008C6413" w:rsidP="008C6413">
      <w:pPr>
        <w:pStyle w:val="Ttulo3"/>
      </w:pPr>
      <w:bookmarkStart w:id="8" w:name="_Toc85528244"/>
      <w:r>
        <w:lastRenderedPageBreak/>
        <w:t>C</w:t>
      </w:r>
      <w:r w:rsidR="008C1C2B">
        <w:t>ria</w:t>
      </w:r>
      <w:r w:rsidR="00710611">
        <w:t>r um</w:t>
      </w:r>
      <w:r w:rsidR="00E3278E">
        <w:t xml:space="preserve"> Centro de Custo</w:t>
      </w:r>
      <w:bookmarkEnd w:id="8"/>
    </w:p>
    <w:p w14:paraId="50E3FEE6" w14:textId="186A7A0F" w:rsidR="00E42F54" w:rsidRPr="00E42F54" w:rsidRDefault="004D183A" w:rsidP="00E42F54">
      <w:pPr>
        <w:pStyle w:val="CorpodeTexto0"/>
      </w:pPr>
      <w:r>
        <w:t xml:space="preserve">Para </w:t>
      </w:r>
      <w:r w:rsidR="00345FD7">
        <w:t>adicionar um centro</w:t>
      </w:r>
      <w:r w:rsidR="0027162B">
        <w:t xml:space="preserve"> de custo, </w:t>
      </w:r>
      <w:r>
        <w:t>você deve acessar o menu Cadastrar e selecionar Centro de custo.</w:t>
      </w:r>
    </w:p>
    <w:p w14:paraId="1E3B6FD0" w14:textId="6020683A" w:rsidR="00E3278E" w:rsidRPr="00E3278E" w:rsidRDefault="00E42F54" w:rsidP="00E42F54">
      <w:pPr>
        <w:pStyle w:val="Arte"/>
      </w:pPr>
      <w:r w:rsidRPr="00E42F54">
        <w:rPr>
          <w:noProof/>
        </w:rPr>
        <w:drawing>
          <wp:inline distT="0" distB="0" distL="0" distR="0" wp14:anchorId="564B59A7" wp14:editId="2449CAC9">
            <wp:extent cx="3973495" cy="2762250"/>
            <wp:effectExtent l="0" t="0" r="8255" b="0"/>
            <wp:docPr id="58" name="Imagem 5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 descr="Interface gráfica do usuário, Texto, Aplicativo, Email&#10;&#10;Descrição gerad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4037" cy="276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BBD5" w14:textId="6808A9DC" w:rsidR="00D833D9" w:rsidRDefault="009A5536" w:rsidP="00D833D9">
      <w:pPr>
        <w:pStyle w:val="CorpodeTexto0"/>
      </w:pPr>
      <w:r>
        <w:t>V</w:t>
      </w:r>
      <w:r w:rsidR="00F12E34">
        <w:t>ocê</w:t>
      </w:r>
      <w:r w:rsidR="00D92594">
        <w:t xml:space="preserve"> também</w:t>
      </w:r>
      <w:r w:rsidR="002F0022">
        <w:t xml:space="preserve"> pode editar ou excluir um centro de custo pelos ícones </w:t>
      </w:r>
      <w:r w:rsidR="00F12E34">
        <w:t>destacados abaixo.</w:t>
      </w:r>
    </w:p>
    <w:p w14:paraId="34BB96F8" w14:textId="00341D5A" w:rsidR="00D833D9" w:rsidRDefault="006B5D64" w:rsidP="006B5D64">
      <w:pPr>
        <w:pStyle w:val="Arte"/>
      </w:pPr>
      <w:r w:rsidRPr="006B5D64">
        <w:rPr>
          <w:noProof/>
        </w:rPr>
        <w:drawing>
          <wp:inline distT="0" distB="0" distL="0" distR="0" wp14:anchorId="6A56BB31" wp14:editId="18E851AB">
            <wp:extent cx="4626610" cy="597535"/>
            <wp:effectExtent l="0" t="0" r="2540" b="0"/>
            <wp:docPr id="59" name="Imagem 5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 descr="Interface gráfica do usuário, Texto, Aplicativo&#10;&#10;Descrição gerada automa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67A5" w14:textId="628A2E3E" w:rsidR="00D833D9" w:rsidRDefault="00E33B99" w:rsidP="00D833D9">
      <w:pPr>
        <w:pStyle w:val="CorpodeTexto0"/>
      </w:pPr>
      <w:r>
        <w:t xml:space="preserve">Para </w:t>
      </w:r>
      <w:r w:rsidR="005069EA">
        <w:t>adicionar</w:t>
      </w:r>
      <w:r>
        <w:t xml:space="preserve"> um centro de custo</w:t>
      </w:r>
      <w:r w:rsidR="005069EA">
        <w:t>,</w:t>
      </w:r>
      <w:r>
        <w:t xml:space="preserve"> </w:t>
      </w:r>
      <w:r w:rsidR="000F1048">
        <w:t>clique n</w:t>
      </w:r>
      <w:r>
        <w:t xml:space="preserve">o </w:t>
      </w:r>
      <w:proofErr w:type="gramStart"/>
      <w:r>
        <w:t>ícone Criar</w:t>
      </w:r>
      <w:proofErr w:type="gramEnd"/>
      <w:r>
        <w:t xml:space="preserve"> no canto superior direito da tela.</w:t>
      </w:r>
    </w:p>
    <w:p w14:paraId="73D5D760" w14:textId="12ECE67A" w:rsidR="00E33B99" w:rsidRDefault="0040108D" w:rsidP="0040108D">
      <w:pPr>
        <w:pStyle w:val="Arte"/>
      </w:pPr>
      <w:r w:rsidRPr="0040108D">
        <w:rPr>
          <w:noProof/>
        </w:rPr>
        <w:drawing>
          <wp:inline distT="0" distB="0" distL="0" distR="0" wp14:anchorId="25528A3F" wp14:editId="6A8E6801">
            <wp:extent cx="381053" cy="342948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8933" w14:textId="77777777" w:rsidR="00235A7B" w:rsidRDefault="00235A7B" w:rsidP="00D833D9">
      <w:pPr>
        <w:pStyle w:val="CorpodeTexto0"/>
      </w:pPr>
    </w:p>
    <w:p w14:paraId="4540C36B" w14:textId="77777777" w:rsidR="00235A7B" w:rsidRDefault="00235A7B" w:rsidP="00D833D9">
      <w:pPr>
        <w:pStyle w:val="CorpodeTexto0"/>
      </w:pPr>
    </w:p>
    <w:p w14:paraId="6D3E530D" w14:textId="77777777" w:rsidR="00235A7B" w:rsidRDefault="00235A7B" w:rsidP="00D833D9">
      <w:pPr>
        <w:pStyle w:val="CorpodeTexto0"/>
      </w:pPr>
    </w:p>
    <w:p w14:paraId="5B846481" w14:textId="77777777" w:rsidR="00235A7B" w:rsidRDefault="00235A7B" w:rsidP="00D833D9">
      <w:pPr>
        <w:pStyle w:val="CorpodeTexto0"/>
      </w:pPr>
    </w:p>
    <w:p w14:paraId="60D656C5" w14:textId="0B050B05" w:rsidR="00E33B99" w:rsidRDefault="00F81134" w:rsidP="00D833D9">
      <w:pPr>
        <w:pStyle w:val="CorpodeTexto0"/>
      </w:pPr>
      <w:r>
        <w:lastRenderedPageBreak/>
        <w:t>A seguinte tela será apresentada.</w:t>
      </w:r>
    </w:p>
    <w:p w14:paraId="59EEC07E" w14:textId="28082954" w:rsidR="00D833D9" w:rsidRDefault="004079A2" w:rsidP="004079A2">
      <w:pPr>
        <w:pStyle w:val="Arte"/>
      </w:pPr>
      <w:r w:rsidRPr="004079A2">
        <w:rPr>
          <w:noProof/>
        </w:rPr>
        <w:drawing>
          <wp:inline distT="0" distB="0" distL="0" distR="0" wp14:anchorId="5C26470B" wp14:editId="283C3796">
            <wp:extent cx="4626610" cy="1122680"/>
            <wp:effectExtent l="0" t="0" r="2540" b="1270"/>
            <wp:docPr id="61" name="Imagem 6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 descr="Interface gráfica do usuário, Aplicativo&#10;&#10;Descrição gerad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4C29" w14:textId="3771672C" w:rsidR="00D833D9" w:rsidRDefault="00F81134" w:rsidP="00D833D9">
      <w:pPr>
        <w:pStyle w:val="CorpodeTexto0"/>
      </w:pPr>
      <w:r>
        <w:t>Preencha os dados solicitados, como no exemplo a seguir.</w:t>
      </w:r>
    </w:p>
    <w:p w14:paraId="606F08DB" w14:textId="1679121B" w:rsidR="00D833D9" w:rsidRDefault="00B57DF6" w:rsidP="00B57DF6">
      <w:pPr>
        <w:pStyle w:val="Arte"/>
      </w:pPr>
      <w:r w:rsidRPr="00B57DF6">
        <w:rPr>
          <w:noProof/>
        </w:rPr>
        <w:drawing>
          <wp:inline distT="0" distB="0" distL="0" distR="0" wp14:anchorId="3DB85161" wp14:editId="1ABF5E26">
            <wp:extent cx="4626610" cy="1068705"/>
            <wp:effectExtent l="0" t="0" r="2540" b="0"/>
            <wp:docPr id="64" name="Imagem 6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 descr="Interface gráfica do usuário, Aplicativo&#10;&#10;Descrição gerada automa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5C6C" w14:textId="75B70B22" w:rsidR="00D833D9" w:rsidRDefault="00F04C02" w:rsidP="00D833D9">
      <w:pPr>
        <w:pStyle w:val="CorpodeTexto0"/>
      </w:pPr>
      <w:r>
        <w:t>Após</w:t>
      </w:r>
      <w:r w:rsidR="00AC04FB">
        <w:t xml:space="preserve"> encerrar</w:t>
      </w:r>
      <w:r>
        <w:t>, selecion</w:t>
      </w:r>
      <w:r w:rsidR="00B10F97">
        <w:t>e</w:t>
      </w:r>
      <w:r>
        <w:t xml:space="preserve"> Salvar </w:t>
      </w:r>
      <w:r w:rsidR="00B10F97">
        <w:t>no canto superior direito da tela.</w:t>
      </w:r>
    </w:p>
    <w:p w14:paraId="04E84A49" w14:textId="77777777" w:rsidR="00497288" w:rsidRDefault="00C13A73" w:rsidP="00C13A73">
      <w:pPr>
        <w:pStyle w:val="Arte"/>
        <w:sectPr w:rsidR="00497288" w:rsidSect="00C47460">
          <w:pgSz w:w="11907" w:h="16840" w:code="9"/>
          <w:pgMar w:top="-1701" w:right="1134" w:bottom="-3317" w:left="3260" w:header="697" w:footer="499" w:gutter="227"/>
          <w:cols w:space="720"/>
          <w:titlePg/>
        </w:sectPr>
      </w:pPr>
      <w:r w:rsidRPr="00C13A73">
        <w:rPr>
          <w:noProof/>
        </w:rPr>
        <w:drawing>
          <wp:inline distT="0" distB="0" distL="0" distR="0" wp14:anchorId="3A3A4E2C" wp14:editId="69D5B683">
            <wp:extent cx="371527" cy="352474"/>
            <wp:effectExtent l="0" t="0" r="9525" b="952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FE57" w14:textId="13702262" w:rsidR="00235A7B" w:rsidRPr="00235A7B" w:rsidRDefault="00C66582" w:rsidP="00497288">
      <w:pPr>
        <w:pStyle w:val="Ttulo1"/>
      </w:pPr>
      <w:bookmarkStart w:id="9" w:name="_Toc85528245"/>
      <w:r>
        <w:lastRenderedPageBreak/>
        <w:t>Cadastro</w:t>
      </w:r>
      <w:r w:rsidR="00497288">
        <w:t>s de Parceiros</w:t>
      </w:r>
      <w:bookmarkEnd w:id="9"/>
    </w:p>
    <w:p w14:paraId="6C2CA936" w14:textId="53CB0CAC" w:rsidR="0068693C" w:rsidRDefault="00292531" w:rsidP="008305ED">
      <w:pPr>
        <w:pStyle w:val="Ttulo3"/>
      </w:pPr>
      <w:bookmarkStart w:id="10" w:name="_Toc85528246"/>
      <w:r>
        <w:t>C</w:t>
      </w:r>
      <w:r w:rsidR="008C1C2B">
        <w:t>ria</w:t>
      </w:r>
      <w:r w:rsidR="00710611">
        <w:t>r um</w:t>
      </w:r>
      <w:r w:rsidR="008305ED">
        <w:t xml:space="preserve"> Cliente</w:t>
      </w:r>
      <w:bookmarkEnd w:id="10"/>
    </w:p>
    <w:p w14:paraId="52663147" w14:textId="30AF39D9" w:rsidR="00D51184" w:rsidRDefault="00D51184" w:rsidP="007034DB">
      <w:pPr>
        <w:pStyle w:val="CorpodeTexto0"/>
      </w:pPr>
      <w:r>
        <w:t xml:space="preserve">Para cadastrar um cliente você </w:t>
      </w:r>
      <w:r w:rsidR="00D51DDC">
        <w:t>mudará o menu de acesso.</w:t>
      </w:r>
    </w:p>
    <w:p w14:paraId="4609C3C3" w14:textId="01CC598E" w:rsidR="00292531" w:rsidRDefault="00D51184" w:rsidP="007034DB">
      <w:pPr>
        <w:pStyle w:val="CorpodeTexto0"/>
      </w:pPr>
      <w:r>
        <w:t>Vá</w:t>
      </w:r>
      <w:r w:rsidR="00197925">
        <w:t xml:space="preserve"> até o menu principal</w:t>
      </w:r>
      <w:r w:rsidR="00125FF4">
        <w:t xml:space="preserve"> no lado esquerdo da tela</w:t>
      </w:r>
      <w:r w:rsidR="00197925">
        <w:t xml:space="preserve"> </w:t>
      </w:r>
      <w:r w:rsidR="00B1519C">
        <w:t>e</w:t>
      </w:r>
      <w:r w:rsidR="00197925">
        <w:t xml:space="preserve"> </w:t>
      </w:r>
      <w:r w:rsidR="00B1519C">
        <w:t>selecion</w:t>
      </w:r>
      <w:r w:rsidR="00D51DDC">
        <w:t>e</w:t>
      </w:r>
      <w:r w:rsidR="00B1519C">
        <w:t xml:space="preserve"> </w:t>
      </w:r>
      <w:r w:rsidR="001C0375">
        <w:t>Gerenciar</w:t>
      </w:r>
      <w:r w:rsidR="00B1519C">
        <w:t xml:space="preserve">. </w:t>
      </w:r>
      <w:r w:rsidR="00D75261">
        <w:t>Em seguida,</w:t>
      </w:r>
      <w:r w:rsidR="00B1519C">
        <w:t xml:space="preserve"> clique em</w:t>
      </w:r>
      <w:r w:rsidR="001C0375">
        <w:t xml:space="preserve"> Clientes.</w:t>
      </w:r>
    </w:p>
    <w:p w14:paraId="72C24575" w14:textId="4001648D" w:rsidR="001C0375" w:rsidRDefault="00087264" w:rsidP="00087264">
      <w:pPr>
        <w:pStyle w:val="Arte"/>
      </w:pPr>
      <w:r w:rsidRPr="00087264">
        <w:rPr>
          <w:noProof/>
        </w:rPr>
        <w:drawing>
          <wp:inline distT="0" distB="0" distL="0" distR="0" wp14:anchorId="107B4746" wp14:editId="6EF6DEA0">
            <wp:extent cx="1047750" cy="2435040"/>
            <wp:effectExtent l="0" t="0" r="0" b="3810"/>
            <wp:docPr id="75" name="Imagem 7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75" descr="Interface gráfica do usuário, Texto, Aplicativ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9985" cy="24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5613" w14:textId="5AFF5BBD" w:rsidR="00200BEB" w:rsidRDefault="00200BEB" w:rsidP="007034DB">
      <w:pPr>
        <w:pStyle w:val="CorpodeTexto0"/>
      </w:pPr>
      <w:r>
        <w:t xml:space="preserve">Selecione o </w:t>
      </w:r>
      <w:proofErr w:type="gramStart"/>
      <w:r>
        <w:t>ícone Criar</w:t>
      </w:r>
      <w:proofErr w:type="gramEnd"/>
      <w:r>
        <w:t xml:space="preserve"> para adicionar um novo cliente.</w:t>
      </w:r>
    </w:p>
    <w:p w14:paraId="32E1C647" w14:textId="6BABD2B5" w:rsidR="00200BEB" w:rsidRDefault="004D49C8" w:rsidP="004D49C8">
      <w:pPr>
        <w:pStyle w:val="Arte"/>
      </w:pPr>
      <w:r w:rsidRPr="004D49C8">
        <w:rPr>
          <w:noProof/>
        </w:rPr>
        <w:drawing>
          <wp:inline distT="0" distB="0" distL="0" distR="0" wp14:anchorId="39BF5B32" wp14:editId="7D1A674D">
            <wp:extent cx="352474" cy="333422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0089" w14:textId="77777777" w:rsidR="00497288" w:rsidRDefault="00497288" w:rsidP="007034DB">
      <w:pPr>
        <w:pStyle w:val="CorpodeTexto0"/>
      </w:pPr>
    </w:p>
    <w:p w14:paraId="182524A1" w14:textId="77777777" w:rsidR="00497288" w:rsidRDefault="00497288" w:rsidP="007034DB">
      <w:pPr>
        <w:pStyle w:val="CorpodeTexto0"/>
      </w:pPr>
    </w:p>
    <w:p w14:paraId="2D0BF01C" w14:textId="77777777" w:rsidR="00497288" w:rsidRDefault="00497288" w:rsidP="007034DB">
      <w:pPr>
        <w:pStyle w:val="CorpodeTexto0"/>
      </w:pPr>
    </w:p>
    <w:p w14:paraId="64FF2970" w14:textId="63FAF167" w:rsidR="00292531" w:rsidRDefault="008531C0" w:rsidP="007034DB">
      <w:pPr>
        <w:pStyle w:val="CorpodeTexto0"/>
      </w:pPr>
      <w:r>
        <w:lastRenderedPageBreak/>
        <w:t xml:space="preserve">A seguinte tela será </w:t>
      </w:r>
      <w:r w:rsidR="00F850E9">
        <w:t>exibid</w:t>
      </w:r>
      <w:r>
        <w:t>a.</w:t>
      </w:r>
    </w:p>
    <w:p w14:paraId="6DD9ECDF" w14:textId="7F986D15" w:rsidR="002D7E60" w:rsidRDefault="002D7E60" w:rsidP="002D7E60">
      <w:pPr>
        <w:pStyle w:val="Arte"/>
      </w:pPr>
      <w:r w:rsidRPr="002D7E60">
        <w:rPr>
          <w:noProof/>
        </w:rPr>
        <w:drawing>
          <wp:inline distT="0" distB="0" distL="0" distR="0" wp14:anchorId="3F77C266" wp14:editId="279D8596">
            <wp:extent cx="4626610" cy="1449705"/>
            <wp:effectExtent l="0" t="0" r="2540" b="0"/>
            <wp:docPr id="76" name="Imagem 7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m 76" descr="Interface gráfica do usuário, Aplicativo&#10;&#10;Descrição gerada automa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FCB6" w14:textId="77777777" w:rsidR="0044226A" w:rsidRDefault="0044226A" w:rsidP="008531C0">
      <w:pPr>
        <w:pStyle w:val="CorpodeTexto0"/>
      </w:pPr>
    </w:p>
    <w:p w14:paraId="159DA9DB" w14:textId="79493187" w:rsidR="008531C0" w:rsidRDefault="0071581A" w:rsidP="008531C0">
      <w:pPr>
        <w:pStyle w:val="CorpodeTexto0"/>
      </w:pPr>
      <w:r>
        <w:t xml:space="preserve">Preencha os dados </w:t>
      </w:r>
      <w:r w:rsidR="00F850E9">
        <w:t>solicitados</w:t>
      </w:r>
      <w:r>
        <w:t xml:space="preserve">. </w:t>
      </w:r>
      <w:r w:rsidR="00080922">
        <w:t>Neste cadastro</w:t>
      </w:r>
      <w:r w:rsidR="009F519A">
        <w:t>,</w:t>
      </w:r>
      <w:r w:rsidR="00080922">
        <w:t xml:space="preserve"> apenas o nome é obrigatório.</w:t>
      </w:r>
    </w:p>
    <w:p w14:paraId="317CB199" w14:textId="00925E38" w:rsidR="008531C0" w:rsidRDefault="009A0AF3" w:rsidP="009A0AF3">
      <w:pPr>
        <w:pStyle w:val="Arte"/>
      </w:pPr>
      <w:r w:rsidRPr="009A0AF3">
        <w:rPr>
          <w:noProof/>
        </w:rPr>
        <w:drawing>
          <wp:inline distT="0" distB="0" distL="0" distR="0" wp14:anchorId="0A353F66" wp14:editId="5F53FE2C">
            <wp:extent cx="4626610" cy="1233805"/>
            <wp:effectExtent l="0" t="0" r="2540" b="4445"/>
            <wp:docPr id="14" name="Imagem 1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Aplicativo&#10;&#10;Descrição gerada automa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8E7A" w14:textId="3040D6BA" w:rsidR="008531C0" w:rsidRDefault="009F519A" w:rsidP="008531C0">
      <w:pPr>
        <w:pStyle w:val="CorpodeTexto0"/>
      </w:pPr>
      <w:r>
        <w:t>Finalize clicando</w:t>
      </w:r>
      <w:r w:rsidR="009A0AF3">
        <w:t xml:space="preserve"> em Salvar no canto superior direito da tela.</w:t>
      </w:r>
    </w:p>
    <w:p w14:paraId="7DA4D2B4" w14:textId="3E072708" w:rsidR="008531C0" w:rsidRDefault="008949EA" w:rsidP="008949EA">
      <w:pPr>
        <w:pStyle w:val="Arte"/>
      </w:pPr>
      <w:r w:rsidRPr="008949EA">
        <w:rPr>
          <w:noProof/>
        </w:rPr>
        <w:drawing>
          <wp:inline distT="0" distB="0" distL="0" distR="0" wp14:anchorId="371F237E" wp14:editId="40A16400">
            <wp:extent cx="381053" cy="34294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34F9" w14:textId="190A10D9" w:rsidR="00497288" w:rsidRDefault="00497288" w:rsidP="00497288">
      <w:pPr>
        <w:pStyle w:val="CorpodeTexto0"/>
      </w:pPr>
    </w:p>
    <w:p w14:paraId="323506E3" w14:textId="0E27294B" w:rsidR="00497288" w:rsidRDefault="00497288" w:rsidP="00497288">
      <w:pPr>
        <w:pStyle w:val="CorpodeTexto0"/>
      </w:pPr>
    </w:p>
    <w:p w14:paraId="0F67E443" w14:textId="157CB78E" w:rsidR="00497288" w:rsidRDefault="00497288" w:rsidP="00497288">
      <w:pPr>
        <w:pStyle w:val="CorpodeTexto0"/>
      </w:pPr>
    </w:p>
    <w:p w14:paraId="6C9A6F51" w14:textId="07C9D7BE" w:rsidR="00497288" w:rsidRDefault="00497288" w:rsidP="00497288">
      <w:pPr>
        <w:pStyle w:val="CorpodeTexto0"/>
      </w:pPr>
    </w:p>
    <w:p w14:paraId="65664A6B" w14:textId="77777777" w:rsidR="00497288" w:rsidRPr="00497288" w:rsidRDefault="00497288" w:rsidP="00497288">
      <w:pPr>
        <w:pStyle w:val="CorpodeTexto0"/>
      </w:pPr>
    </w:p>
    <w:p w14:paraId="67C4D5FC" w14:textId="3972A084" w:rsidR="008531C0" w:rsidRDefault="00EA1126" w:rsidP="00EA1126">
      <w:pPr>
        <w:pStyle w:val="Ttulo3"/>
      </w:pPr>
      <w:bookmarkStart w:id="11" w:name="_Toc85528247"/>
      <w:r>
        <w:lastRenderedPageBreak/>
        <w:t>C</w:t>
      </w:r>
      <w:r w:rsidR="008C1C2B">
        <w:t>ria</w:t>
      </w:r>
      <w:r w:rsidR="00710611">
        <w:t>r um</w:t>
      </w:r>
      <w:r>
        <w:t xml:space="preserve"> Fornecedor</w:t>
      </w:r>
      <w:bookmarkEnd w:id="11"/>
    </w:p>
    <w:p w14:paraId="39EB9BD9" w14:textId="510F2503" w:rsidR="008531C0" w:rsidRDefault="003C484A" w:rsidP="008531C0">
      <w:pPr>
        <w:pStyle w:val="CorpodeTexto0"/>
      </w:pPr>
      <w:r>
        <w:t>Acesse</w:t>
      </w:r>
      <w:r w:rsidR="00666186">
        <w:t xml:space="preserve"> Gerenciar</w:t>
      </w:r>
      <w:r>
        <w:t xml:space="preserve"> </w:t>
      </w:r>
      <w:r w:rsidR="00DD02B6">
        <w:t xml:space="preserve">no menu principal </w:t>
      </w:r>
      <w:r>
        <w:t xml:space="preserve">e selecione Fornecedores. </w:t>
      </w:r>
    </w:p>
    <w:p w14:paraId="150DB1EF" w14:textId="174CF633" w:rsidR="00DD02B6" w:rsidRDefault="008D343C" w:rsidP="00DD02B6">
      <w:pPr>
        <w:pStyle w:val="Arte"/>
      </w:pPr>
      <w:r w:rsidRPr="008D343C">
        <w:rPr>
          <w:noProof/>
        </w:rPr>
        <w:drawing>
          <wp:inline distT="0" distB="0" distL="0" distR="0" wp14:anchorId="7E8DBD1E" wp14:editId="1E9D29C0">
            <wp:extent cx="1019317" cy="2619741"/>
            <wp:effectExtent l="0" t="0" r="9525" b="9525"/>
            <wp:docPr id="37" name="Imagem 37" descr="Interface gráfica do usuári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Interface gráfica do usuário, Aplicativo&#10;&#10;Descrição gerada automaticamente com confiança média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922D" w14:textId="7C5D22B0" w:rsidR="00DD02B6" w:rsidRDefault="00DD02B6" w:rsidP="00DD02B6">
      <w:pPr>
        <w:pStyle w:val="CorpodeTexto0"/>
      </w:pPr>
      <w:r>
        <w:t xml:space="preserve">Selecione o </w:t>
      </w:r>
      <w:proofErr w:type="gramStart"/>
      <w:r>
        <w:t>ícone Criar</w:t>
      </w:r>
      <w:proofErr w:type="gramEnd"/>
      <w:r>
        <w:t xml:space="preserve"> para adicionar um novo Fornecedor.</w:t>
      </w:r>
    </w:p>
    <w:p w14:paraId="073BA5B6" w14:textId="77777777" w:rsidR="00DD02B6" w:rsidRDefault="00DD02B6" w:rsidP="00DD02B6">
      <w:pPr>
        <w:pStyle w:val="Arte"/>
      </w:pPr>
      <w:r w:rsidRPr="004D49C8">
        <w:rPr>
          <w:noProof/>
        </w:rPr>
        <w:drawing>
          <wp:inline distT="0" distB="0" distL="0" distR="0" wp14:anchorId="1650F709" wp14:editId="3B21C56C">
            <wp:extent cx="352474" cy="333422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DF97" w14:textId="353761AF" w:rsidR="00016795" w:rsidRPr="00016795" w:rsidRDefault="00016795" w:rsidP="00016795">
      <w:pPr>
        <w:pStyle w:val="CorpodeTexto0"/>
      </w:pPr>
      <w:r>
        <w:t>A seguinte tela será apresentada.</w:t>
      </w:r>
    </w:p>
    <w:p w14:paraId="38E39BDC" w14:textId="06FCA161" w:rsidR="00827B86" w:rsidRDefault="00016795" w:rsidP="00016795">
      <w:pPr>
        <w:pStyle w:val="Arte"/>
      </w:pPr>
      <w:r w:rsidRPr="00016795">
        <w:rPr>
          <w:noProof/>
        </w:rPr>
        <w:drawing>
          <wp:inline distT="0" distB="0" distL="0" distR="0" wp14:anchorId="24C7BBD0" wp14:editId="52721BE8">
            <wp:extent cx="4305300" cy="2373647"/>
            <wp:effectExtent l="0" t="0" r="0" b="7620"/>
            <wp:docPr id="18" name="Imagem 1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Texto, Aplicativo, Email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08374" cy="23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B53F" w14:textId="4868ABCC" w:rsidR="00471820" w:rsidRDefault="00FD1DC4" w:rsidP="00827B86">
      <w:pPr>
        <w:pStyle w:val="CorpodeTexto0"/>
      </w:pPr>
      <w:r>
        <w:lastRenderedPageBreak/>
        <w:t xml:space="preserve">Preencha os dados </w:t>
      </w:r>
      <w:r w:rsidR="00D13BD2">
        <w:t>solicitados</w:t>
      </w:r>
      <w:r>
        <w:t>. Nesta etapa</w:t>
      </w:r>
      <w:r w:rsidR="00D13BD2">
        <w:t>,</w:t>
      </w:r>
      <w:r>
        <w:t xml:space="preserve"> os campos Razão Social e Tipo são obrigatórios.</w:t>
      </w:r>
    </w:p>
    <w:p w14:paraId="34B441E6" w14:textId="728E8891" w:rsidR="00827B86" w:rsidRDefault="00471820" w:rsidP="00471820">
      <w:pPr>
        <w:pStyle w:val="Arte"/>
      </w:pPr>
      <w:r w:rsidRPr="00471820">
        <w:rPr>
          <w:noProof/>
        </w:rPr>
        <w:drawing>
          <wp:inline distT="0" distB="0" distL="0" distR="0" wp14:anchorId="611A1B15" wp14:editId="7967C401">
            <wp:extent cx="4314825" cy="2356986"/>
            <wp:effectExtent l="0" t="0" r="0" b="5715"/>
            <wp:docPr id="17" name="Imagem 1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, Texto, Aplicativo, Email&#10;&#10;Descrição gerada automa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1475" cy="236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23D6" w14:textId="18D36705" w:rsidR="00827B86" w:rsidRDefault="00D13BD2" w:rsidP="00827B86">
      <w:pPr>
        <w:pStyle w:val="CorpodeTexto0"/>
      </w:pPr>
      <w:r>
        <w:t>Finalize</w:t>
      </w:r>
      <w:r w:rsidR="00DE11F9">
        <w:t xml:space="preserve"> selecion</w:t>
      </w:r>
      <w:r>
        <w:t>ando</w:t>
      </w:r>
      <w:r w:rsidR="00DE11F9">
        <w:t xml:space="preserve"> Salvar no canto superior direito da tela.</w:t>
      </w:r>
    </w:p>
    <w:p w14:paraId="4B862AB5" w14:textId="754BE817" w:rsidR="00827B86" w:rsidRDefault="00DE11F9" w:rsidP="00DE11F9">
      <w:pPr>
        <w:pStyle w:val="Arte"/>
      </w:pPr>
      <w:r w:rsidRPr="008949EA">
        <w:rPr>
          <w:noProof/>
        </w:rPr>
        <w:drawing>
          <wp:inline distT="0" distB="0" distL="0" distR="0" wp14:anchorId="759C2199" wp14:editId="01C1E698">
            <wp:extent cx="381053" cy="34294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455B" w14:textId="77777777" w:rsidR="00D13BD2" w:rsidRDefault="00D13BD2" w:rsidP="00D13BD2">
      <w:pPr>
        <w:pStyle w:val="Corpodetexto"/>
        <w:sectPr w:rsidR="00D13BD2" w:rsidSect="00C47460">
          <w:pgSz w:w="11907" w:h="16840" w:code="9"/>
          <w:pgMar w:top="-1701" w:right="1134" w:bottom="-3317" w:left="3260" w:header="697" w:footer="499" w:gutter="227"/>
          <w:cols w:space="720"/>
          <w:titlePg/>
        </w:sectPr>
      </w:pPr>
    </w:p>
    <w:p w14:paraId="0721A4E9" w14:textId="7D8EF237" w:rsidR="00D833D9" w:rsidRDefault="008B7248" w:rsidP="0068693C">
      <w:pPr>
        <w:pStyle w:val="Ttulo1"/>
      </w:pPr>
      <w:bookmarkStart w:id="12" w:name="_Toc85528248"/>
      <w:r>
        <w:lastRenderedPageBreak/>
        <w:t>Cadastro de Colaboradores</w:t>
      </w:r>
      <w:bookmarkEnd w:id="12"/>
    </w:p>
    <w:p w14:paraId="4882FBE6" w14:textId="697299A0" w:rsidR="008F2A12" w:rsidRDefault="00E352A1" w:rsidP="00CE4F59">
      <w:pPr>
        <w:pStyle w:val="CorpodeTexto0"/>
      </w:pPr>
      <w:r>
        <w:t>O</w:t>
      </w:r>
      <w:r w:rsidR="00A16857">
        <w:t xml:space="preserve"> Sofit View </w:t>
      </w:r>
      <w:r>
        <w:t xml:space="preserve">permite a </w:t>
      </w:r>
      <w:r w:rsidR="00A16857">
        <w:t xml:space="preserve">você </w:t>
      </w:r>
      <w:r w:rsidR="00B8389F">
        <w:t>cadastrar</w:t>
      </w:r>
      <w:r w:rsidR="0046709F">
        <w:t xml:space="preserve"> de forma padronizada</w:t>
      </w:r>
      <w:r>
        <w:t xml:space="preserve"> os dados dos</w:t>
      </w:r>
      <w:r w:rsidR="00A16857">
        <w:t xml:space="preserve"> seu</w:t>
      </w:r>
      <w:r w:rsidR="00B91225">
        <w:t>s</w:t>
      </w:r>
      <w:r w:rsidR="00A16857">
        <w:t xml:space="preserve"> colaboradores</w:t>
      </w:r>
      <w:r w:rsidR="00023824">
        <w:t xml:space="preserve"> </w:t>
      </w:r>
      <w:r w:rsidR="009B7B88">
        <w:t xml:space="preserve">para ter </w:t>
      </w:r>
      <w:r w:rsidR="00B8389F">
        <w:t>um melhor gerenciamento</w:t>
      </w:r>
      <w:r w:rsidR="00822817">
        <w:t xml:space="preserve"> do seu processo</w:t>
      </w:r>
      <w:r w:rsidR="00ED7771">
        <w:t>.</w:t>
      </w:r>
    </w:p>
    <w:p w14:paraId="6C7C86EF" w14:textId="5C82307B" w:rsidR="00C702FE" w:rsidRDefault="00B2180F" w:rsidP="00CE4F59">
      <w:pPr>
        <w:pStyle w:val="CorpodeTexto0"/>
      </w:pPr>
      <w:r>
        <w:t>O sistema</w:t>
      </w:r>
      <w:r w:rsidR="00CC392A">
        <w:t xml:space="preserve"> possibilita</w:t>
      </w:r>
      <w:r>
        <w:t xml:space="preserve"> registra</w:t>
      </w:r>
      <w:r w:rsidR="00CC392A">
        <w:t>r</w:t>
      </w:r>
      <w:r>
        <w:t xml:space="preserve"> dados de informação, documentação e contato dos colaboradores.</w:t>
      </w:r>
      <w:r w:rsidR="00CC392A">
        <w:t xml:space="preserve"> Veja a seguir.</w:t>
      </w:r>
    </w:p>
    <w:p w14:paraId="4F453724" w14:textId="272C8E45" w:rsidR="00126D74" w:rsidRPr="00126D74" w:rsidRDefault="00126D74" w:rsidP="00126D74">
      <w:pPr>
        <w:pStyle w:val="Ttulo3"/>
      </w:pPr>
      <w:bookmarkStart w:id="13" w:name="_Toc85528249"/>
      <w:r>
        <w:t>Criar um Colaborador</w:t>
      </w:r>
      <w:bookmarkEnd w:id="13"/>
    </w:p>
    <w:p w14:paraId="173A7699" w14:textId="6CE0CDE1" w:rsidR="00D833D9" w:rsidRDefault="00D127E5" w:rsidP="00D833D9">
      <w:pPr>
        <w:pStyle w:val="CorpodeTexto0"/>
      </w:pPr>
      <w:r>
        <w:t>Iniciaremos</w:t>
      </w:r>
      <w:r w:rsidR="006F3681">
        <w:t xml:space="preserve"> </w:t>
      </w:r>
      <w:r w:rsidR="009D0C17">
        <w:t>criando um</w:t>
      </w:r>
      <w:r w:rsidR="006F3681">
        <w:t xml:space="preserve"> colaborador.</w:t>
      </w:r>
    </w:p>
    <w:p w14:paraId="4EB214E6" w14:textId="1F99766F" w:rsidR="006F3681" w:rsidRDefault="00FD2A2E" w:rsidP="00D833D9">
      <w:pPr>
        <w:pStyle w:val="CorpodeTexto0"/>
      </w:pPr>
      <w:r>
        <w:t>Para isso,</w:t>
      </w:r>
      <w:r w:rsidR="00F24F3E">
        <w:t xml:space="preserve"> </w:t>
      </w:r>
      <w:proofErr w:type="gramStart"/>
      <w:r w:rsidR="00F24F3E">
        <w:t>acesse Gerenciar</w:t>
      </w:r>
      <w:proofErr w:type="gramEnd"/>
      <w:r w:rsidR="00F24F3E">
        <w:t xml:space="preserve"> no menu principal e selecione Colaboradores.</w:t>
      </w:r>
    </w:p>
    <w:p w14:paraId="5D6137FF" w14:textId="23687666" w:rsidR="00F24F3E" w:rsidRDefault="004D6136" w:rsidP="0033625C">
      <w:pPr>
        <w:pStyle w:val="Arte"/>
      </w:pPr>
      <w:r w:rsidRPr="004D6136">
        <w:rPr>
          <w:noProof/>
        </w:rPr>
        <w:drawing>
          <wp:inline distT="0" distB="0" distL="0" distR="0" wp14:anchorId="7992E1B8" wp14:editId="12EA58AA">
            <wp:extent cx="1028844" cy="2600688"/>
            <wp:effectExtent l="0" t="0" r="0" b="0"/>
            <wp:docPr id="20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Texto, Aplicativo&#10;&#10;Descrição gerada automa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B60C" w14:textId="77777777" w:rsidR="0044226A" w:rsidRDefault="0044226A" w:rsidP="00D833D9">
      <w:pPr>
        <w:pStyle w:val="CorpodeTexto0"/>
      </w:pPr>
    </w:p>
    <w:p w14:paraId="71F52482" w14:textId="77777777" w:rsidR="0044226A" w:rsidRDefault="0044226A" w:rsidP="00D833D9">
      <w:pPr>
        <w:pStyle w:val="CorpodeTexto0"/>
      </w:pPr>
    </w:p>
    <w:p w14:paraId="5AD9E665" w14:textId="26DFC77F" w:rsidR="00AC7BFF" w:rsidRDefault="00CB74DB" w:rsidP="00D833D9">
      <w:pPr>
        <w:pStyle w:val="CorpodeTexto0"/>
      </w:pPr>
      <w:r>
        <w:lastRenderedPageBreak/>
        <w:t>N</w:t>
      </w:r>
      <w:r w:rsidR="004D5AA1">
        <w:t xml:space="preserve">a próxima </w:t>
      </w:r>
      <w:r w:rsidR="009D0C17">
        <w:t>t</w:t>
      </w:r>
      <w:r>
        <w:t>ela</w:t>
      </w:r>
      <w:r w:rsidR="004E0587">
        <w:t>,</w:t>
      </w:r>
      <w:r>
        <w:t xml:space="preserve"> você pode editar ou excluir um colaborador </w:t>
      </w:r>
      <w:r w:rsidR="009F4549">
        <w:t>através dos ícones listados abaixo.</w:t>
      </w:r>
    </w:p>
    <w:p w14:paraId="45127ADB" w14:textId="4C7FDE18" w:rsidR="00CB74DB" w:rsidRDefault="002A5FB8" w:rsidP="00CB74DB">
      <w:pPr>
        <w:pStyle w:val="Arte"/>
      </w:pPr>
      <w:r w:rsidRPr="002A5FB8">
        <w:rPr>
          <w:noProof/>
        </w:rPr>
        <w:drawing>
          <wp:inline distT="0" distB="0" distL="0" distR="0" wp14:anchorId="60781EED" wp14:editId="290F26A0">
            <wp:extent cx="4626610" cy="753745"/>
            <wp:effectExtent l="0" t="0" r="2540" b="8255"/>
            <wp:docPr id="22" name="Imagem 22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Aplicativo, Teams&#10;&#10;Descrição gerada automa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27B5" w14:textId="79ECC104" w:rsidR="00D833D9" w:rsidRDefault="002A5FB8" w:rsidP="00D833D9">
      <w:pPr>
        <w:pStyle w:val="CorpodeTexto0"/>
      </w:pPr>
      <w:r>
        <w:t xml:space="preserve">Selecione Criar no canto superior direito da tela para adicionar um </w:t>
      </w:r>
      <w:r w:rsidR="000535D9">
        <w:t>colaborador.</w:t>
      </w:r>
    </w:p>
    <w:p w14:paraId="0AB5A43A" w14:textId="7569FC97" w:rsidR="00D127E5" w:rsidRDefault="00D127E5" w:rsidP="00D127E5">
      <w:pPr>
        <w:pStyle w:val="Arte"/>
      </w:pPr>
      <w:r w:rsidRPr="004D49C8">
        <w:rPr>
          <w:noProof/>
        </w:rPr>
        <w:drawing>
          <wp:inline distT="0" distB="0" distL="0" distR="0" wp14:anchorId="7E0C1D8B" wp14:editId="31D664E5">
            <wp:extent cx="352474" cy="333422"/>
            <wp:effectExtent l="0" t="0" r="0" b="9525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BB4B" w14:textId="6B7D6602" w:rsidR="000535D9" w:rsidRDefault="000535D9" w:rsidP="00D833D9">
      <w:pPr>
        <w:pStyle w:val="CorpodeTexto0"/>
      </w:pPr>
      <w:r>
        <w:t xml:space="preserve">A seguinte tela será </w:t>
      </w:r>
      <w:r w:rsidR="004D5AA1">
        <w:t>exibid</w:t>
      </w:r>
      <w:r>
        <w:t>a.</w:t>
      </w:r>
    </w:p>
    <w:p w14:paraId="01985FB7" w14:textId="10F4350C" w:rsidR="000535D9" w:rsidRDefault="000535D9" w:rsidP="000535D9">
      <w:pPr>
        <w:pStyle w:val="Arte"/>
      </w:pPr>
      <w:r w:rsidRPr="000535D9">
        <w:rPr>
          <w:noProof/>
        </w:rPr>
        <w:drawing>
          <wp:inline distT="0" distB="0" distL="0" distR="0" wp14:anchorId="03A3BFF1" wp14:editId="41D0BEFB">
            <wp:extent cx="4626610" cy="2332990"/>
            <wp:effectExtent l="0" t="0" r="2540" b="0"/>
            <wp:docPr id="23" name="Imagem 23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Interface gráfica do usuário, Aplicativo, Site&#10;&#10;Descrição gerada automa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F7C4" w14:textId="423186A4" w:rsidR="008F4966" w:rsidRDefault="00DD0C72" w:rsidP="00D833D9">
      <w:pPr>
        <w:pStyle w:val="CorpodeTexto0"/>
      </w:pPr>
      <w:r>
        <w:t>Para transitar entre as abas</w:t>
      </w:r>
      <w:r w:rsidR="00864549">
        <w:t>,</w:t>
      </w:r>
      <w:r>
        <w:t xml:space="preserve"> você pode selecionar</w:t>
      </w:r>
      <w:r w:rsidR="00D71F8D">
        <w:t xml:space="preserve"> a descrição </w:t>
      </w:r>
      <w:r w:rsidR="00944078">
        <w:t>que contém u</w:t>
      </w:r>
      <w:r w:rsidR="00D71F8D">
        <w:t>m</w:t>
      </w:r>
      <w:r>
        <w:t xml:space="preserve"> </w:t>
      </w:r>
      <w:r w:rsidR="00033B4F">
        <w:t>número</w:t>
      </w:r>
      <w:r w:rsidR="0096474F">
        <w:t xml:space="preserve"> circulado</w:t>
      </w:r>
      <w:r w:rsidR="00033B4F">
        <w:t xml:space="preserve"> ou selecionar as flechas no inferior da tela para avançar </w:t>
      </w:r>
      <w:r w:rsidR="00944078">
        <w:t>ou</w:t>
      </w:r>
      <w:r w:rsidR="00033B4F">
        <w:t xml:space="preserve"> retornar.</w:t>
      </w:r>
    </w:p>
    <w:p w14:paraId="37305008" w14:textId="02E23EBD" w:rsidR="00E00B66" w:rsidRDefault="00E00B66" w:rsidP="00E00B66">
      <w:pPr>
        <w:pStyle w:val="Arte"/>
      </w:pPr>
      <w:r w:rsidRPr="00E00B66">
        <w:rPr>
          <w:noProof/>
        </w:rPr>
        <w:drawing>
          <wp:inline distT="0" distB="0" distL="0" distR="0" wp14:anchorId="671111F6" wp14:editId="2C5CE5A2">
            <wp:extent cx="4626610" cy="647065"/>
            <wp:effectExtent l="0" t="0" r="2540" b="635"/>
            <wp:docPr id="52" name="Imagem 5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 descr="Diagrama&#10;&#10;Descrição gerada automa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85B1" w14:textId="2D9F3C6A" w:rsidR="00E00B66" w:rsidRPr="00E00B66" w:rsidRDefault="00A3431B" w:rsidP="00A3431B">
      <w:pPr>
        <w:pStyle w:val="Arte"/>
      </w:pPr>
      <w:r w:rsidRPr="00A3431B">
        <w:rPr>
          <w:noProof/>
        </w:rPr>
        <w:drawing>
          <wp:inline distT="0" distB="0" distL="0" distR="0" wp14:anchorId="50DD75FD" wp14:editId="5B044FB0">
            <wp:extent cx="704948" cy="371527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825C" w14:textId="3561C2C4" w:rsidR="00D833D9" w:rsidRDefault="00170413" w:rsidP="00D833D9">
      <w:pPr>
        <w:pStyle w:val="CorpodeTexto0"/>
      </w:pPr>
      <w:r>
        <w:lastRenderedPageBreak/>
        <w:t xml:space="preserve">Inicie pelo </w:t>
      </w:r>
      <w:r w:rsidR="00C8225E">
        <w:t>número</w:t>
      </w:r>
      <w:r w:rsidR="0082148C">
        <w:t xml:space="preserve"> um</w:t>
      </w:r>
      <w:r w:rsidR="005F3CE2">
        <w:t>.</w:t>
      </w:r>
      <w:r w:rsidR="003F74F9">
        <w:t xml:space="preserve"> </w:t>
      </w:r>
      <w:r w:rsidR="005F3CE2">
        <w:t>E</w:t>
      </w:r>
      <w:r w:rsidR="003F74F9">
        <w:t>ste</w:t>
      </w:r>
      <w:r w:rsidR="0082148C">
        <w:t xml:space="preserve"> </w:t>
      </w:r>
      <w:r w:rsidR="005F3CE2">
        <w:t>solicita</w:t>
      </w:r>
      <w:r w:rsidR="0082148C">
        <w:t xml:space="preserve"> as</w:t>
      </w:r>
      <w:r w:rsidR="002F52C1">
        <w:t xml:space="preserve"> Informações do colaborador</w:t>
      </w:r>
      <w:r w:rsidR="00C8225E">
        <w:t>, como nome</w:t>
      </w:r>
      <w:r w:rsidR="00E74A8C">
        <w:t>, função, data de nascimento etc.</w:t>
      </w:r>
    </w:p>
    <w:p w14:paraId="55A8F1E4" w14:textId="34672ADA" w:rsidR="006230F8" w:rsidRDefault="006230F8" w:rsidP="006230F8">
      <w:pPr>
        <w:pStyle w:val="Arte"/>
      </w:pPr>
      <w:r w:rsidRPr="006230F8">
        <w:rPr>
          <w:noProof/>
        </w:rPr>
        <w:drawing>
          <wp:inline distT="0" distB="0" distL="0" distR="0" wp14:anchorId="51365897" wp14:editId="2CF17851">
            <wp:extent cx="895475" cy="590632"/>
            <wp:effectExtent l="0" t="0" r="0" b="0"/>
            <wp:docPr id="63" name="Imagem 6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 descr="Uma imagem contendo Diagrama&#10;&#10;Descrição gerada automa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FFEA" w14:textId="204B6779" w:rsidR="00F93A5A" w:rsidRDefault="00F93A5A" w:rsidP="00D833D9">
      <w:pPr>
        <w:pStyle w:val="CorpodeTexto0"/>
      </w:pPr>
      <w:r>
        <w:t>Insira o nome do colaborador.</w:t>
      </w:r>
    </w:p>
    <w:p w14:paraId="07CD5963" w14:textId="3632E39F" w:rsidR="00F93A5A" w:rsidRDefault="00E823B9" w:rsidP="00E823B9">
      <w:pPr>
        <w:pStyle w:val="Arte"/>
      </w:pPr>
      <w:r w:rsidRPr="00E823B9">
        <w:rPr>
          <w:noProof/>
        </w:rPr>
        <w:drawing>
          <wp:inline distT="0" distB="0" distL="0" distR="0" wp14:anchorId="5FF4CFD8" wp14:editId="4DD66D7B">
            <wp:extent cx="4372585" cy="609685"/>
            <wp:effectExtent l="0" t="0" r="9525" b="0"/>
            <wp:docPr id="16" name="Imagem 16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Aplicativo&#10;&#10;Descrição gerada automa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844B" w14:textId="46107E75" w:rsidR="00C423A6" w:rsidRDefault="00802342" w:rsidP="00C423A6">
      <w:pPr>
        <w:pStyle w:val="CorpodeTexto0"/>
      </w:pPr>
      <w:r>
        <w:t>Defina a função do colaborador</w:t>
      </w:r>
      <w:r w:rsidR="00C423A6">
        <w:t xml:space="preserve">. </w:t>
      </w:r>
    </w:p>
    <w:p w14:paraId="01D03503" w14:textId="4A8C53E1" w:rsidR="002B6801" w:rsidRDefault="002B6801" w:rsidP="002B6801">
      <w:pPr>
        <w:pStyle w:val="Arte"/>
      </w:pPr>
      <w:r w:rsidRPr="002B6801">
        <w:rPr>
          <w:noProof/>
        </w:rPr>
        <w:drawing>
          <wp:inline distT="0" distB="0" distL="0" distR="0" wp14:anchorId="047AB36A" wp14:editId="72418BD2">
            <wp:extent cx="2857899" cy="562053"/>
            <wp:effectExtent l="0" t="0" r="0" b="9525"/>
            <wp:docPr id="24" name="Imagem 2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Interface gráfica do usuário, Aplicativo&#10;&#10;Descrição gerada automa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92F8" w14:textId="41132E07" w:rsidR="00220737" w:rsidRDefault="00C423A6" w:rsidP="00C423A6">
      <w:pPr>
        <w:pStyle w:val="CorpodeTexto0"/>
      </w:pPr>
      <w:r>
        <w:t xml:space="preserve">Caso </w:t>
      </w:r>
      <w:r w:rsidR="00710B56">
        <w:t xml:space="preserve">ainda </w:t>
      </w:r>
      <w:r>
        <w:t xml:space="preserve">não tenha </w:t>
      </w:r>
      <w:r w:rsidR="002B6801">
        <w:t xml:space="preserve">registrado </w:t>
      </w:r>
      <w:r>
        <w:t>as funções de seus colaboradores, o Sofit View permite cri</w:t>
      </w:r>
      <w:r w:rsidR="00B82BB8">
        <w:t>á</w:t>
      </w:r>
      <w:r>
        <w:t>-las através de um atalho.</w:t>
      </w:r>
      <w:r w:rsidR="002B6801">
        <w:t xml:space="preserve"> </w:t>
      </w:r>
    </w:p>
    <w:p w14:paraId="5A1C953A" w14:textId="4D5F7D36" w:rsidR="00220737" w:rsidRDefault="002B6801" w:rsidP="00C423A6">
      <w:pPr>
        <w:pStyle w:val="CorpodeTexto0"/>
      </w:pPr>
      <w:r>
        <w:t xml:space="preserve">Digite o nome da função no campo, </w:t>
      </w:r>
      <w:r w:rsidR="00227CA0">
        <w:t>des</w:t>
      </w:r>
      <w:r w:rsidR="00314D25">
        <w:t>t</w:t>
      </w:r>
      <w:r w:rsidR="00227CA0">
        <w:t xml:space="preserve">a forma </w:t>
      </w:r>
      <w:r w:rsidR="008A1EF5">
        <w:t>o sistema</w:t>
      </w:r>
      <w:r w:rsidR="00801506">
        <w:t xml:space="preserve"> </w:t>
      </w:r>
      <w:r w:rsidR="00314D25">
        <w:t>fará uma busca em seu banco de</w:t>
      </w:r>
      <w:r w:rsidR="00801506">
        <w:t xml:space="preserve"> dados e</w:t>
      </w:r>
      <w:r w:rsidR="008A1EF5">
        <w:t xml:space="preserve"> identificará que </w:t>
      </w:r>
      <w:r w:rsidR="00733A2A">
        <w:t>não encontrou</w:t>
      </w:r>
      <w:r w:rsidR="005B21DD">
        <w:t xml:space="preserve"> resultado</w:t>
      </w:r>
      <w:r w:rsidR="00E1331E">
        <w:t>,</w:t>
      </w:r>
      <w:r w:rsidR="00733A2A">
        <w:t xml:space="preserve"> permiti</w:t>
      </w:r>
      <w:r w:rsidR="00E1331E">
        <w:t>ndo assim,</w:t>
      </w:r>
      <w:r w:rsidR="00733A2A">
        <w:t xml:space="preserve"> cri</w:t>
      </w:r>
      <w:r w:rsidR="00AE071C">
        <w:t>á</w:t>
      </w:r>
      <w:r w:rsidR="00733A2A">
        <w:t>-la</w:t>
      </w:r>
      <w:r w:rsidR="00AA4F9B">
        <w:t xml:space="preserve"> neste momento</w:t>
      </w:r>
      <w:r w:rsidR="00733A2A">
        <w:t>.</w:t>
      </w:r>
    </w:p>
    <w:p w14:paraId="38944072" w14:textId="124F87FC" w:rsidR="00E52887" w:rsidRDefault="00E52887" w:rsidP="00C423A6">
      <w:pPr>
        <w:pStyle w:val="CorpodeTexto0"/>
      </w:pPr>
      <w:r>
        <w:t>Segue o exemplo para a compreensão.</w:t>
      </w:r>
    </w:p>
    <w:p w14:paraId="1020961B" w14:textId="7E96C0CC" w:rsidR="00E52887" w:rsidRDefault="00563712" w:rsidP="00563712">
      <w:pPr>
        <w:pStyle w:val="Arte"/>
      </w:pPr>
      <w:r w:rsidRPr="00563712">
        <w:rPr>
          <w:noProof/>
        </w:rPr>
        <w:drawing>
          <wp:inline distT="0" distB="0" distL="0" distR="0" wp14:anchorId="786F413A" wp14:editId="5F26364B">
            <wp:extent cx="2753109" cy="1057423"/>
            <wp:effectExtent l="0" t="0" r="0" b="9525"/>
            <wp:docPr id="25" name="Imagem 25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&#10;&#10;Descrição gerada automaticamente com confiança média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1FBB" w14:textId="1969D3A4" w:rsidR="00E823B9" w:rsidRDefault="008A1EF5" w:rsidP="00C423A6">
      <w:pPr>
        <w:pStyle w:val="CorpodeTexto0"/>
      </w:pPr>
      <w:r>
        <w:t xml:space="preserve"> </w:t>
      </w:r>
      <w:r w:rsidR="00563712">
        <w:t xml:space="preserve">Selecione </w:t>
      </w:r>
      <w:proofErr w:type="gramStart"/>
      <w:r w:rsidR="00563712">
        <w:t>Criar novo</w:t>
      </w:r>
      <w:proofErr w:type="gramEnd"/>
      <w:r w:rsidR="00563712">
        <w:t xml:space="preserve">, uma janela </w:t>
      </w:r>
      <w:r w:rsidR="007B4E37">
        <w:t xml:space="preserve">abrirá para </w:t>
      </w:r>
      <w:r w:rsidR="00A50976">
        <w:t>registrar</w:t>
      </w:r>
      <w:r w:rsidR="00483C16">
        <w:t xml:space="preserve"> a nova função no sistema.</w:t>
      </w:r>
    </w:p>
    <w:p w14:paraId="0628F0E9" w14:textId="77777777" w:rsidR="00A50976" w:rsidRDefault="00A50976" w:rsidP="00C423A6">
      <w:pPr>
        <w:pStyle w:val="CorpodeTexto0"/>
      </w:pPr>
    </w:p>
    <w:p w14:paraId="2D8ABCE6" w14:textId="77777777" w:rsidR="00A50976" w:rsidRDefault="00A50976" w:rsidP="00C423A6">
      <w:pPr>
        <w:pStyle w:val="CorpodeTexto0"/>
      </w:pPr>
    </w:p>
    <w:p w14:paraId="383495CC" w14:textId="3E7D90CE" w:rsidR="00A33F8B" w:rsidRPr="00E823B9" w:rsidRDefault="00A33F8B" w:rsidP="00C423A6">
      <w:pPr>
        <w:pStyle w:val="CorpodeTexto0"/>
      </w:pPr>
      <w:r>
        <w:lastRenderedPageBreak/>
        <w:t>Descreva o nome da função</w:t>
      </w:r>
      <w:r w:rsidR="00B64454">
        <w:t>. Se desejar, selecione também a classe de veículo que o colaborador utiliza.</w:t>
      </w:r>
    </w:p>
    <w:p w14:paraId="7C2844EE" w14:textId="4A027CE0" w:rsidR="000759E2" w:rsidRDefault="00A33F8B" w:rsidP="000759E2">
      <w:pPr>
        <w:pStyle w:val="Arte"/>
      </w:pPr>
      <w:r w:rsidRPr="00A33F8B">
        <w:rPr>
          <w:noProof/>
        </w:rPr>
        <w:drawing>
          <wp:inline distT="0" distB="0" distL="0" distR="0" wp14:anchorId="18D258C0" wp14:editId="07FF6563">
            <wp:extent cx="4626610" cy="1327150"/>
            <wp:effectExtent l="0" t="0" r="2540" b="6350"/>
            <wp:docPr id="114" name="Imagem 11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Interface gráfica do usuário, Texto, Aplicativo, Email&#10;&#10;Descrição gerada automa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7497" w14:textId="075CD843" w:rsidR="00A05EDB" w:rsidRDefault="00A05EDB" w:rsidP="00A05EDB">
      <w:pPr>
        <w:pStyle w:val="CorpodeTexto0"/>
      </w:pPr>
      <w:r>
        <w:t>Para finalizar, selecione Salvar no canto superior direito da janela.</w:t>
      </w:r>
    </w:p>
    <w:p w14:paraId="0FE12FD3" w14:textId="1DD14977" w:rsidR="00A05EDB" w:rsidRDefault="00A05EDB" w:rsidP="00A05EDB">
      <w:pPr>
        <w:pStyle w:val="Arte"/>
      </w:pPr>
      <w:r w:rsidRPr="008949EA">
        <w:rPr>
          <w:noProof/>
        </w:rPr>
        <w:drawing>
          <wp:inline distT="0" distB="0" distL="0" distR="0" wp14:anchorId="585103B8" wp14:editId="37088076">
            <wp:extent cx="381053" cy="342948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1F65" w14:textId="5A013C9E" w:rsidR="00D07F4A" w:rsidRDefault="00E45079" w:rsidP="00D07F4A">
      <w:pPr>
        <w:pStyle w:val="CorpodeTexto0"/>
      </w:pPr>
      <w:r>
        <w:t xml:space="preserve">Os </w:t>
      </w:r>
      <w:r w:rsidR="00B50303">
        <w:t>campos Filial atual e Centro de custo atual também permitem a utilização deste a</w:t>
      </w:r>
      <w:r w:rsidR="00F74288">
        <w:t>talho. Para isso, repita o processo anterior.</w:t>
      </w:r>
    </w:p>
    <w:p w14:paraId="1A4E211F" w14:textId="6AA65E0E" w:rsidR="00A036EF" w:rsidRDefault="00345DC4" w:rsidP="00D07F4A">
      <w:pPr>
        <w:pStyle w:val="CorpodeTexto0"/>
      </w:pPr>
      <w:r>
        <w:t>Informe a qual filial este colaborador pertence</w:t>
      </w:r>
      <w:r w:rsidR="00F1025C">
        <w:t xml:space="preserve"> e a data/hora de início</w:t>
      </w:r>
      <w:r>
        <w:t>.</w:t>
      </w:r>
      <w:r w:rsidR="008A3538">
        <w:t xml:space="preserve"> Selecione uma existente ou </w:t>
      </w:r>
      <w:r w:rsidR="00044698">
        <w:t>crie uma</w:t>
      </w:r>
      <w:r w:rsidR="008A3538">
        <w:t xml:space="preserve"> filial.</w:t>
      </w:r>
    </w:p>
    <w:p w14:paraId="128818DA" w14:textId="35A245AD" w:rsidR="001D6D5A" w:rsidRDefault="00480720" w:rsidP="001D6D5A">
      <w:pPr>
        <w:pStyle w:val="Arte"/>
      </w:pPr>
      <w:r w:rsidRPr="00480720">
        <w:rPr>
          <w:noProof/>
        </w:rPr>
        <w:drawing>
          <wp:inline distT="0" distB="0" distL="0" distR="0" wp14:anchorId="2D57D9DC" wp14:editId="1E4DA8DC">
            <wp:extent cx="4344006" cy="1076475"/>
            <wp:effectExtent l="0" t="0" r="0" b="9525"/>
            <wp:docPr id="118" name="Imagem 118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m 118" descr="Uma imagem contendo Gráfico&#10;&#10;Descrição gerada automa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ACFD" w14:textId="42CB9F5A" w:rsidR="008A3538" w:rsidRPr="008A3538" w:rsidRDefault="008A3538" w:rsidP="008A3538">
      <w:pPr>
        <w:pStyle w:val="CorpodeTexto0"/>
      </w:pPr>
      <w:r>
        <w:t>D</w:t>
      </w:r>
      <w:r w:rsidR="002553E1">
        <w:t>o mesmo modo</w:t>
      </w:r>
      <w:r>
        <w:t>, informe o centro de custo atual</w:t>
      </w:r>
      <w:r w:rsidR="005938CD">
        <w:t xml:space="preserve"> ou crie um</w:t>
      </w:r>
      <w:r w:rsidR="00C34E36">
        <w:t xml:space="preserve">. Preencha também </w:t>
      </w:r>
      <w:r w:rsidR="008F11D6">
        <w:t xml:space="preserve">a data/hora de início. </w:t>
      </w:r>
    </w:p>
    <w:p w14:paraId="3DBCBBF6" w14:textId="2B03577A" w:rsidR="00A036EF" w:rsidRDefault="00787358" w:rsidP="00A036EF">
      <w:pPr>
        <w:pStyle w:val="Arte"/>
      </w:pPr>
      <w:r w:rsidRPr="00787358">
        <w:rPr>
          <w:noProof/>
        </w:rPr>
        <w:drawing>
          <wp:inline distT="0" distB="0" distL="0" distR="0" wp14:anchorId="0A3F714D" wp14:editId="3EEA3E89">
            <wp:extent cx="4353533" cy="1076475"/>
            <wp:effectExtent l="0" t="0" r="9525" b="9525"/>
            <wp:docPr id="119" name="Imagem 119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m 119" descr="Uma imagem contendo Gráfico&#10;&#10;Descrição gerada automaticament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DE38" w14:textId="77777777" w:rsidR="006060EB" w:rsidRDefault="006060EB" w:rsidP="001E1993">
      <w:pPr>
        <w:pStyle w:val="CorpodeTexto0"/>
      </w:pPr>
    </w:p>
    <w:p w14:paraId="0966BB75" w14:textId="4B35227C" w:rsidR="00BC4C8C" w:rsidRDefault="001E1993" w:rsidP="00BC4C8C">
      <w:pPr>
        <w:pStyle w:val="CorpodeTexto0"/>
      </w:pPr>
      <w:r>
        <w:lastRenderedPageBreak/>
        <w:t>Os próximos campos não são obrigatórios</w:t>
      </w:r>
      <w:r w:rsidR="00BC4C8C">
        <w:t>.</w:t>
      </w:r>
    </w:p>
    <w:p w14:paraId="0D29C08C" w14:textId="243AAF9B" w:rsidR="009C2733" w:rsidRPr="00073219" w:rsidRDefault="009C2733" w:rsidP="009C2733">
      <w:pPr>
        <w:pStyle w:val="Arte"/>
      </w:pPr>
      <w:r w:rsidRPr="009C2733">
        <w:rPr>
          <w:noProof/>
        </w:rPr>
        <w:drawing>
          <wp:inline distT="0" distB="0" distL="0" distR="0" wp14:anchorId="7A6FA0A0" wp14:editId="37194783">
            <wp:extent cx="4626610" cy="1313815"/>
            <wp:effectExtent l="0" t="0" r="2540" b="635"/>
            <wp:docPr id="120" name="Imagem 1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m 120" descr="Interface gráfica do usuário, Texto, Aplicativo&#10;&#10;Descrição gerada automa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91D5" w14:textId="554EDAA4" w:rsidR="0031547A" w:rsidRDefault="0031547A" w:rsidP="00D833D9">
      <w:pPr>
        <w:pStyle w:val="CorpodeTexto0"/>
      </w:pPr>
      <w:r>
        <w:t xml:space="preserve">Após </w:t>
      </w:r>
      <w:r w:rsidR="00B1086A">
        <w:t xml:space="preserve">completar a primeira </w:t>
      </w:r>
      <w:r w:rsidR="00F53E83">
        <w:t>etapa</w:t>
      </w:r>
      <w:r w:rsidR="00ED073F">
        <w:t>,</w:t>
      </w:r>
      <w:r>
        <w:t xml:space="preserve"> clique no </w:t>
      </w:r>
      <w:r w:rsidR="00BD2FD7">
        <w:t>número</w:t>
      </w:r>
      <w:r>
        <w:t xml:space="preserve"> dois ou clique em avançar no inferior da tela.</w:t>
      </w:r>
    </w:p>
    <w:p w14:paraId="2870E528" w14:textId="35ACA6EC" w:rsidR="0031547A" w:rsidRDefault="00C97B5E" w:rsidP="00C97B5E">
      <w:pPr>
        <w:pStyle w:val="Arte"/>
      </w:pPr>
      <w:r w:rsidRPr="00C97B5E">
        <w:rPr>
          <w:noProof/>
        </w:rPr>
        <w:drawing>
          <wp:inline distT="0" distB="0" distL="0" distR="0" wp14:anchorId="3B42F3FA" wp14:editId="129693B1">
            <wp:extent cx="971686" cy="647790"/>
            <wp:effectExtent l="0" t="0" r="0" b="0"/>
            <wp:docPr id="88" name="Imagem 8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m 88" descr="Diagrama&#10;&#10;Descrição gerada automa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795C" w14:textId="091D00B1" w:rsidR="00C97B5E" w:rsidRPr="00C97B5E" w:rsidRDefault="00BD2FD7" w:rsidP="00BD2FD7">
      <w:pPr>
        <w:pStyle w:val="Arte"/>
      </w:pPr>
      <w:r w:rsidRPr="00BD2FD7">
        <w:rPr>
          <w:noProof/>
        </w:rPr>
        <w:drawing>
          <wp:inline distT="0" distB="0" distL="0" distR="0" wp14:anchorId="38B04D1C" wp14:editId="5E8AF799">
            <wp:extent cx="333422" cy="314369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B0E9" w14:textId="08099842" w:rsidR="00D833D9" w:rsidRDefault="00770BA8" w:rsidP="00D833D9">
      <w:pPr>
        <w:pStyle w:val="CorpodeTexto0"/>
      </w:pPr>
      <w:r>
        <w:t>N</w:t>
      </w:r>
      <w:r w:rsidR="006815C0">
        <w:t>a</w:t>
      </w:r>
      <w:r>
        <w:t xml:space="preserve"> segunda etapa</w:t>
      </w:r>
      <w:r w:rsidR="00065F57">
        <w:t>,</w:t>
      </w:r>
      <w:r>
        <w:t xml:space="preserve"> o sistema </w:t>
      </w:r>
      <w:r w:rsidR="000502F9">
        <w:t>solicita os</w:t>
      </w:r>
      <w:r w:rsidR="00BA58B9">
        <w:t xml:space="preserve"> Documentos do colaborador, como CPF, RG, CNH etc.</w:t>
      </w:r>
    </w:p>
    <w:p w14:paraId="100E3D6A" w14:textId="4BF20072" w:rsidR="009C4F78" w:rsidRDefault="004E664C" w:rsidP="00D833D9">
      <w:pPr>
        <w:pStyle w:val="CorpodeTexto0"/>
      </w:pPr>
      <w:r>
        <w:t xml:space="preserve">Segue abaixo um exemplo de como ficarão os </w:t>
      </w:r>
      <w:r w:rsidR="00AB3A08">
        <w:t>dado</w:t>
      </w:r>
      <w:r w:rsidR="003B03DB">
        <w:t>s</w:t>
      </w:r>
      <w:r>
        <w:t xml:space="preserve"> preenchidos</w:t>
      </w:r>
      <w:r w:rsidR="009C4F78">
        <w:t>.</w:t>
      </w:r>
    </w:p>
    <w:p w14:paraId="30A25942" w14:textId="213D3DA6" w:rsidR="007D48F2" w:rsidRDefault="001B7C13" w:rsidP="00FF7EB5">
      <w:pPr>
        <w:pStyle w:val="Arte"/>
      </w:pPr>
      <w:r w:rsidRPr="001B7C13">
        <w:rPr>
          <w:noProof/>
        </w:rPr>
        <w:drawing>
          <wp:inline distT="0" distB="0" distL="0" distR="0" wp14:anchorId="4572C326" wp14:editId="6D5C686B">
            <wp:extent cx="4626610" cy="590550"/>
            <wp:effectExtent l="0" t="0" r="2540" b="0"/>
            <wp:docPr id="96" name="Imagem 9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m 96" descr="Interface gráfica do usuário, Texto, Aplicativo&#10;&#10;Descrição gerada automa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26DF" w14:textId="43EE8BF7" w:rsidR="004F65C8" w:rsidRDefault="003B03DB" w:rsidP="004F65C8">
      <w:pPr>
        <w:pStyle w:val="CorpodeTexto0"/>
      </w:pPr>
      <w:r>
        <w:t>No próximo campo</w:t>
      </w:r>
      <w:r w:rsidR="004F65C8">
        <w:t xml:space="preserve"> o</w:t>
      </w:r>
      <w:r w:rsidR="00F64CBB">
        <w:t xml:space="preserve"> </w:t>
      </w:r>
      <w:r w:rsidR="0048221E">
        <w:t>sistema</w:t>
      </w:r>
      <w:r w:rsidR="00F64CBB">
        <w:t xml:space="preserve"> solicita </w:t>
      </w:r>
      <w:r w:rsidR="00141D71">
        <w:t>o</w:t>
      </w:r>
      <w:r w:rsidR="00F64CBB">
        <w:t xml:space="preserve"> vencimento da CNH</w:t>
      </w:r>
      <w:r w:rsidR="00223F74">
        <w:t xml:space="preserve">. </w:t>
      </w:r>
    </w:p>
    <w:p w14:paraId="7B736678" w14:textId="4A2DB248" w:rsidR="00223F74" w:rsidRDefault="00CD2A1D" w:rsidP="004F65C8">
      <w:pPr>
        <w:pStyle w:val="CorpodeTexto0"/>
      </w:pPr>
      <w:r>
        <w:t xml:space="preserve">É importante </w:t>
      </w:r>
      <w:r w:rsidR="0015391C">
        <w:t xml:space="preserve">que </w:t>
      </w:r>
      <w:r>
        <w:t>os usuários que possuem alertas</w:t>
      </w:r>
      <w:r w:rsidR="009F5F43">
        <w:t xml:space="preserve"> de CNH</w:t>
      </w:r>
      <w:r>
        <w:t xml:space="preserve"> </w:t>
      </w:r>
      <w:r w:rsidR="00261C7C">
        <w:t>ativados</w:t>
      </w:r>
      <w:r w:rsidR="009F5F43">
        <w:t xml:space="preserve"> nos parâmetros</w:t>
      </w:r>
      <w:r w:rsidR="0015391C">
        <w:t xml:space="preserve"> informe</w:t>
      </w:r>
      <w:r w:rsidR="00F16D87">
        <w:t>m</w:t>
      </w:r>
      <w:r w:rsidR="0015391C">
        <w:t xml:space="preserve"> est</w:t>
      </w:r>
      <w:r w:rsidR="00AB3A08">
        <w:t>a</w:t>
      </w:r>
      <w:r w:rsidR="0015391C">
        <w:t xml:space="preserve"> d</w:t>
      </w:r>
      <w:r w:rsidR="00AB3A08">
        <w:t>ata</w:t>
      </w:r>
      <w:r w:rsidR="00F16D87">
        <w:t>, pois s</w:t>
      </w:r>
      <w:r>
        <w:t>erá através de</w:t>
      </w:r>
      <w:r w:rsidR="00AB3A08">
        <w:t>la</w:t>
      </w:r>
      <w:r>
        <w:t xml:space="preserve"> que o sistema </w:t>
      </w:r>
      <w:r w:rsidR="00453C3D">
        <w:t xml:space="preserve">fará o </w:t>
      </w:r>
      <w:r w:rsidR="0031734B">
        <w:t>cálculo</w:t>
      </w:r>
      <w:r w:rsidR="00453C3D">
        <w:t xml:space="preserve"> para gerar </w:t>
      </w:r>
      <w:r w:rsidR="00AB3A08">
        <w:t>uma</w:t>
      </w:r>
      <w:r w:rsidR="00453C3D">
        <w:t xml:space="preserve"> pendência.</w:t>
      </w:r>
    </w:p>
    <w:p w14:paraId="561D5DF4" w14:textId="3FAA45C3" w:rsidR="00490E5A" w:rsidRDefault="00490E5A" w:rsidP="004F65C8">
      <w:pPr>
        <w:pStyle w:val="CorpodeTexto0"/>
      </w:pPr>
    </w:p>
    <w:p w14:paraId="024327CE" w14:textId="77777777" w:rsidR="00490E5A" w:rsidRDefault="00490E5A" w:rsidP="004F65C8">
      <w:pPr>
        <w:pStyle w:val="CorpodeTexto0"/>
      </w:pPr>
    </w:p>
    <w:p w14:paraId="7AAE278A" w14:textId="6A37CBC2" w:rsidR="007A59E8" w:rsidRDefault="007A59E8" w:rsidP="004F65C8">
      <w:pPr>
        <w:pStyle w:val="CorpodeTexto0"/>
      </w:pPr>
      <w:r>
        <w:lastRenderedPageBreak/>
        <w:t>Informe também o N</w:t>
      </w:r>
      <w:r w:rsidR="005A7E06">
        <w:t>úmero</w:t>
      </w:r>
      <w:r w:rsidR="00C062B6">
        <w:t xml:space="preserve"> do formulário da CNH. E</w:t>
      </w:r>
      <w:r w:rsidR="00D75475">
        <w:t>ste número e</w:t>
      </w:r>
      <w:r w:rsidR="00C062B6">
        <w:t>stá localizado na lateral esquerda da foto do documento</w:t>
      </w:r>
      <w:r w:rsidR="00B40192">
        <w:t xml:space="preserve">, abaixo do desenho </w:t>
      </w:r>
      <w:r w:rsidR="00C062B6">
        <w:t>do</w:t>
      </w:r>
      <w:r w:rsidR="00B40192">
        <w:t xml:space="preserve"> mapa do</w:t>
      </w:r>
      <w:r w:rsidR="00C062B6">
        <w:t xml:space="preserve"> Brasil.</w:t>
      </w:r>
    </w:p>
    <w:p w14:paraId="57D9E888" w14:textId="4C764228" w:rsidR="00D9756C" w:rsidRDefault="00D9756C" w:rsidP="00D9756C">
      <w:pPr>
        <w:pStyle w:val="Arte"/>
      </w:pPr>
      <w:r w:rsidRPr="00D9756C">
        <w:rPr>
          <w:noProof/>
        </w:rPr>
        <w:drawing>
          <wp:inline distT="0" distB="0" distL="0" distR="0" wp14:anchorId="6FD4C94D" wp14:editId="3D58E580">
            <wp:extent cx="4626610" cy="438785"/>
            <wp:effectExtent l="0" t="0" r="2540" b="0"/>
            <wp:docPr id="100" name="Imagem 10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 descr="Interface gráfica do usuário, Aplicativo&#10;&#10;Descrição gerada automaticament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4AE6" w14:textId="441E131C" w:rsidR="004F65C8" w:rsidRDefault="004F0A37" w:rsidP="004F65C8">
      <w:pPr>
        <w:pStyle w:val="CorpodeTexto0"/>
      </w:pPr>
      <w:r>
        <w:t>A</w:t>
      </w:r>
      <w:r w:rsidR="00342F9E">
        <w:t>dicion</w:t>
      </w:r>
      <w:r>
        <w:t>e</w:t>
      </w:r>
      <w:r w:rsidR="00342F9E">
        <w:t xml:space="preserve"> anexos dos documentos no Sofit View</w:t>
      </w:r>
      <w:r w:rsidR="00C703C9">
        <w:t xml:space="preserve">, isto o </w:t>
      </w:r>
      <w:r w:rsidR="00EC4809">
        <w:t>auxilia</w:t>
      </w:r>
      <w:r w:rsidR="00C703C9">
        <w:t>rá caso precise conferir registros dos colaboradores</w:t>
      </w:r>
      <w:r w:rsidR="003B1C01">
        <w:t>.</w:t>
      </w:r>
    </w:p>
    <w:p w14:paraId="1C6375FD" w14:textId="7BD4EF11" w:rsidR="00342F9E" w:rsidRDefault="00342F9E" w:rsidP="00342F9E">
      <w:pPr>
        <w:pStyle w:val="Arte"/>
      </w:pPr>
      <w:r w:rsidRPr="00342F9E">
        <w:rPr>
          <w:noProof/>
        </w:rPr>
        <w:drawing>
          <wp:inline distT="0" distB="0" distL="0" distR="0" wp14:anchorId="038FA364" wp14:editId="387BE89A">
            <wp:extent cx="2838846" cy="504895"/>
            <wp:effectExtent l="0" t="0" r="0" b="9525"/>
            <wp:docPr id="105" name="Imagem 105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m 105" descr="Uma imagem contendo Gráfico&#10;&#10;Descrição gerada automa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57BD" w14:textId="29F6EC59" w:rsidR="003B1C01" w:rsidRPr="003B1C01" w:rsidRDefault="003B1C01" w:rsidP="003B1C01">
      <w:pPr>
        <w:pStyle w:val="Corpodetexto"/>
      </w:pPr>
      <w:r w:rsidRPr="003B1C01">
        <w:rPr>
          <w:noProof/>
        </w:rPr>
        <w:drawing>
          <wp:inline distT="0" distB="0" distL="0" distR="0" wp14:anchorId="00D5D27A" wp14:editId="3CB87F3E">
            <wp:extent cx="4626610" cy="415925"/>
            <wp:effectExtent l="0" t="0" r="2540" b="3175"/>
            <wp:docPr id="106" name="Imagem 106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m 106" descr="Uma imagem contendo Interface gráfica do usuário&#10;&#10;Descrição gerada automa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F787" w14:textId="1F0C3135" w:rsidR="004720E5" w:rsidRDefault="004720E5" w:rsidP="004720E5">
      <w:pPr>
        <w:pStyle w:val="CorpodeTexto0"/>
      </w:pPr>
      <w:r>
        <w:t xml:space="preserve">Após </w:t>
      </w:r>
      <w:r w:rsidR="006E303E">
        <w:t>concluir</w:t>
      </w:r>
      <w:r w:rsidR="00ED073F">
        <w:t>,</w:t>
      </w:r>
      <w:r>
        <w:t xml:space="preserve"> clique no número três ou clique em avançar no inferior da tela.</w:t>
      </w:r>
    </w:p>
    <w:p w14:paraId="7CA29675" w14:textId="2E35C64F" w:rsidR="00ED073F" w:rsidRDefault="0032005B" w:rsidP="00ED073F">
      <w:pPr>
        <w:pStyle w:val="Arte"/>
      </w:pPr>
      <w:r w:rsidRPr="0032005B">
        <w:rPr>
          <w:noProof/>
        </w:rPr>
        <w:drawing>
          <wp:inline distT="0" distB="0" distL="0" distR="0" wp14:anchorId="6E74374F" wp14:editId="7B7AB9C5">
            <wp:extent cx="638264" cy="571580"/>
            <wp:effectExtent l="0" t="0" r="9525" b="0"/>
            <wp:docPr id="107" name="Imagem 107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m 107" descr="Interface gráfica do usuário&#10;&#10;Descrição gerada automaticamente com confiança média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8264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9565" w14:textId="3068046D" w:rsidR="0032005B" w:rsidRPr="0032005B" w:rsidRDefault="0032005B" w:rsidP="0032005B">
      <w:pPr>
        <w:pStyle w:val="Arte"/>
      </w:pPr>
      <w:r w:rsidRPr="00BD2FD7">
        <w:rPr>
          <w:noProof/>
        </w:rPr>
        <w:drawing>
          <wp:inline distT="0" distB="0" distL="0" distR="0" wp14:anchorId="217E8B29" wp14:editId="0EAD7B44">
            <wp:extent cx="333422" cy="314369"/>
            <wp:effectExtent l="0" t="0" r="9525" b="9525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C259" w14:textId="45E27D8E" w:rsidR="007D48F2" w:rsidRDefault="0032005B" w:rsidP="00D833D9">
      <w:pPr>
        <w:pStyle w:val="CorpodeTexto0"/>
      </w:pPr>
      <w:r>
        <w:t>Nesta etapa</w:t>
      </w:r>
      <w:r w:rsidR="008659B2">
        <w:t>,</w:t>
      </w:r>
      <w:r w:rsidR="00C05E81">
        <w:t xml:space="preserve"> você</w:t>
      </w:r>
      <w:r w:rsidR="002F6F29">
        <w:t xml:space="preserve"> deve</w:t>
      </w:r>
      <w:r w:rsidR="00C05E81">
        <w:t xml:space="preserve"> adiciona</w:t>
      </w:r>
      <w:r w:rsidR="002F6F29">
        <w:t>r</w:t>
      </w:r>
      <w:r w:rsidR="00C05E81">
        <w:t xml:space="preserve"> os dados de contato do colaborador.</w:t>
      </w:r>
    </w:p>
    <w:p w14:paraId="321132BA" w14:textId="16E19B2C" w:rsidR="007D2FC1" w:rsidRDefault="002F6F29" w:rsidP="00D833D9">
      <w:pPr>
        <w:pStyle w:val="CorpodeTexto0"/>
      </w:pPr>
      <w:r>
        <w:t xml:space="preserve">Este é um processo comum </w:t>
      </w:r>
      <w:r w:rsidR="00332752">
        <w:t>de cadastro</w:t>
      </w:r>
      <w:r>
        <w:t xml:space="preserve">, </w:t>
      </w:r>
      <w:r w:rsidR="00CA6B4D">
        <w:t>execute</w:t>
      </w:r>
      <w:r w:rsidR="00AA4B9E">
        <w:t xml:space="preserve"> como </w:t>
      </w:r>
      <w:r w:rsidR="00297DB4">
        <w:t>demonstrado n</w:t>
      </w:r>
      <w:r w:rsidR="007D2FC1">
        <w:t>o exemplo abaixo.</w:t>
      </w:r>
    </w:p>
    <w:p w14:paraId="2B8BB785" w14:textId="17711C96" w:rsidR="007D2FC1" w:rsidRDefault="007D2FC1" w:rsidP="007D2FC1">
      <w:pPr>
        <w:pStyle w:val="Arte"/>
      </w:pPr>
      <w:r w:rsidRPr="007D2FC1">
        <w:rPr>
          <w:noProof/>
        </w:rPr>
        <w:drawing>
          <wp:inline distT="0" distB="0" distL="0" distR="0" wp14:anchorId="47ABA998" wp14:editId="2DD31FA1">
            <wp:extent cx="4626610" cy="1574800"/>
            <wp:effectExtent l="0" t="0" r="2540" b="6350"/>
            <wp:docPr id="26" name="Imagem 2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nterface gráfica do usuário, Aplicativo&#10;&#10;Descrição gerada automaticament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69B3" w14:textId="74C9CFE6" w:rsidR="007D2FC1" w:rsidRDefault="004147F5" w:rsidP="007D2FC1">
      <w:pPr>
        <w:pStyle w:val="CorpodeTexto0"/>
      </w:pPr>
      <w:r>
        <w:lastRenderedPageBreak/>
        <w:t xml:space="preserve">Tendo a certeza de que todas as informações </w:t>
      </w:r>
      <w:r w:rsidR="00297DB4">
        <w:t>obrigatórias</w:t>
      </w:r>
      <w:r>
        <w:t xml:space="preserve"> estão preenchidas</w:t>
      </w:r>
      <w:r w:rsidR="007D2FC1">
        <w:t>, selecione Salvar no canto superior direito da tela.</w:t>
      </w:r>
    </w:p>
    <w:p w14:paraId="4C588EC4" w14:textId="006A507B" w:rsidR="004147F5" w:rsidRDefault="004147F5" w:rsidP="004147F5">
      <w:pPr>
        <w:pStyle w:val="Arte"/>
      </w:pPr>
      <w:r w:rsidRPr="00650339">
        <w:rPr>
          <w:noProof/>
        </w:rPr>
        <w:drawing>
          <wp:inline distT="0" distB="0" distL="0" distR="0" wp14:anchorId="099E2E31" wp14:editId="145ED2EC">
            <wp:extent cx="390580" cy="362001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8808" w14:textId="4896CA28" w:rsidR="004147F5" w:rsidRDefault="004147F5" w:rsidP="007D2FC1">
      <w:pPr>
        <w:pStyle w:val="CorpodeTexto0"/>
      </w:pPr>
      <w:r>
        <w:t xml:space="preserve">Pronto, agora temos </w:t>
      </w:r>
      <w:r w:rsidR="00297DB4">
        <w:t>o</w:t>
      </w:r>
      <w:r>
        <w:t xml:space="preserve"> colaborador </w:t>
      </w:r>
      <w:r w:rsidR="00332752">
        <w:t>cadastrado</w:t>
      </w:r>
      <w:r>
        <w:t xml:space="preserve"> no Sofit View.</w:t>
      </w:r>
    </w:p>
    <w:p w14:paraId="782BFCA0" w14:textId="7EE298CD" w:rsidR="003135C9" w:rsidRDefault="003135C9" w:rsidP="003135C9">
      <w:pPr>
        <w:pStyle w:val="Arte"/>
      </w:pPr>
      <w:r w:rsidRPr="003135C9">
        <w:rPr>
          <w:noProof/>
        </w:rPr>
        <w:drawing>
          <wp:inline distT="0" distB="0" distL="0" distR="0" wp14:anchorId="1349B53C" wp14:editId="0C321BA7">
            <wp:extent cx="4626610" cy="288290"/>
            <wp:effectExtent l="0" t="0" r="254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CDAC" w14:textId="77777777" w:rsidR="00A37648" w:rsidRDefault="00A37648" w:rsidP="00A37648">
      <w:pPr>
        <w:pStyle w:val="Ttulo3"/>
      </w:pPr>
      <w:bookmarkStart w:id="14" w:name="_Toc85528250"/>
      <w:r>
        <w:t>Funções de Colaborador</w:t>
      </w:r>
      <w:bookmarkEnd w:id="14"/>
    </w:p>
    <w:p w14:paraId="13109FD4" w14:textId="22C14112" w:rsidR="00A37648" w:rsidRDefault="009A1BC7" w:rsidP="00A37648">
      <w:pPr>
        <w:pStyle w:val="CorpodeTexto0"/>
      </w:pPr>
      <w:r>
        <w:t xml:space="preserve">Você pode </w:t>
      </w:r>
      <w:r w:rsidR="000B214D">
        <w:t>definir</w:t>
      </w:r>
      <w:r>
        <w:t xml:space="preserve"> as funções do colaborador enquanto </w:t>
      </w:r>
      <w:proofErr w:type="gramStart"/>
      <w:r>
        <w:t>o cria</w:t>
      </w:r>
      <w:proofErr w:type="gramEnd"/>
      <w:r>
        <w:t xml:space="preserve"> através do atalho ou </w:t>
      </w:r>
      <w:r w:rsidR="004378F4">
        <w:t>pelo</w:t>
      </w:r>
      <w:r w:rsidR="0084685E">
        <w:t xml:space="preserve"> menu Cadastrar.</w:t>
      </w:r>
    </w:p>
    <w:p w14:paraId="023F00AD" w14:textId="5E9A96B2" w:rsidR="00A37648" w:rsidRDefault="001D1EB2" w:rsidP="00A37648">
      <w:pPr>
        <w:pStyle w:val="CorpodeTexto0"/>
      </w:pPr>
      <w:r>
        <w:t>Para isso, a</w:t>
      </w:r>
      <w:r w:rsidR="00A37648">
        <w:t>cesse o menu Cadastrar e selecione Funções de colaborador.</w:t>
      </w:r>
    </w:p>
    <w:p w14:paraId="4609A15F" w14:textId="77777777" w:rsidR="00A37648" w:rsidRDefault="00A37648" w:rsidP="00A37648">
      <w:pPr>
        <w:pStyle w:val="Arte"/>
      </w:pPr>
      <w:r w:rsidRPr="00FA4E26">
        <w:rPr>
          <w:noProof/>
        </w:rPr>
        <w:drawing>
          <wp:inline distT="0" distB="0" distL="0" distR="0" wp14:anchorId="31759173" wp14:editId="0659BCDA">
            <wp:extent cx="4626610" cy="3150235"/>
            <wp:effectExtent l="0" t="0" r="2540" b="0"/>
            <wp:docPr id="68" name="Imagem 6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Interface gráfica do usuário, Texto, Aplicativo, Email&#10;&#10;Descrição gerada automaticament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B686" w14:textId="77777777" w:rsidR="00CA6B4D" w:rsidRDefault="00CA6B4D" w:rsidP="00A37648">
      <w:pPr>
        <w:pStyle w:val="CorpodeTexto0"/>
      </w:pPr>
    </w:p>
    <w:p w14:paraId="7A80A003" w14:textId="274D80AA" w:rsidR="00A37648" w:rsidRDefault="00A37648" w:rsidP="00A37648">
      <w:pPr>
        <w:pStyle w:val="CorpodeTexto0"/>
      </w:pPr>
      <w:r>
        <w:lastRenderedPageBreak/>
        <w:t xml:space="preserve">A seguinte tela será apresentada. </w:t>
      </w:r>
      <w:r w:rsidR="001D1EB2">
        <w:t>Nela você pode editar ou excluir uma função.</w:t>
      </w:r>
    </w:p>
    <w:p w14:paraId="33879684" w14:textId="77777777" w:rsidR="00A37648" w:rsidRDefault="00A37648" w:rsidP="00A37648">
      <w:pPr>
        <w:pStyle w:val="Arte"/>
      </w:pPr>
      <w:r w:rsidRPr="007619D5">
        <w:rPr>
          <w:noProof/>
        </w:rPr>
        <w:drawing>
          <wp:inline distT="0" distB="0" distL="0" distR="0" wp14:anchorId="3BAEA307" wp14:editId="35B12759">
            <wp:extent cx="4626610" cy="1143635"/>
            <wp:effectExtent l="0" t="0" r="2540" b="0"/>
            <wp:docPr id="70" name="Imagem 70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m 70" descr="Padrão do plano de fundo&#10;&#10;Descrição gerada automaticament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61081" w14:textId="77777777" w:rsidR="00A37648" w:rsidRDefault="00A37648" w:rsidP="00A37648">
      <w:pPr>
        <w:pStyle w:val="CorpodeTexto0"/>
      </w:pPr>
      <w:r>
        <w:t>Para adicionar uma função clique em Criar no canto superior direito da tela.</w:t>
      </w:r>
    </w:p>
    <w:p w14:paraId="44D41ACD" w14:textId="77777777" w:rsidR="00A37648" w:rsidRDefault="00A37648" w:rsidP="00A37648">
      <w:pPr>
        <w:pStyle w:val="Arte"/>
      </w:pPr>
      <w:r w:rsidRPr="00B40056">
        <w:rPr>
          <w:noProof/>
        </w:rPr>
        <w:drawing>
          <wp:inline distT="0" distB="0" distL="0" distR="0" wp14:anchorId="683F5912" wp14:editId="6148FC47">
            <wp:extent cx="362001" cy="362001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00B8" w14:textId="6B65E4F7" w:rsidR="00A37648" w:rsidRDefault="00A84C53" w:rsidP="00A37648">
      <w:pPr>
        <w:pStyle w:val="CorpodeTexto0"/>
      </w:pPr>
      <w:r>
        <w:t>Descreva o nome da função.</w:t>
      </w:r>
    </w:p>
    <w:p w14:paraId="0417E330" w14:textId="40713D4C" w:rsidR="00477BE3" w:rsidRDefault="00BE2950" w:rsidP="00477BE3">
      <w:pPr>
        <w:pStyle w:val="CorpodeTexto0"/>
      </w:pPr>
      <w:r>
        <w:t>O campo Classes de veículos não é obrigatório</w:t>
      </w:r>
      <w:r w:rsidR="005A5D0F">
        <w:t xml:space="preserve">, </w:t>
      </w:r>
      <w:r w:rsidR="00E91815">
        <w:t xml:space="preserve">caso queira, </w:t>
      </w:r>
      <w:r w:rsidR="005A5D0F">
        <w:t>você pode</w:t>
      </w:r>
      <w:r w:rsidR="00FE1D2B">
        <w:t xml:space="preserve"> adicionar um</w:t>
      </w:r>
      <w:r w:rsidR="00204D5C">
        <w:t>a</w:t>
      </w:r>
      <w:r w:rsidR="00FE1D2B">
        <w:t xml:space="preserve"> classe existente ou</w:t>
      </w:r>
      <w:r w:rsidR="005A5D0F">
        <w:t xml:space="preserve"> deixá-lo em branco </w:t>
      </w:r>
      <w:r w:rsidR="00FE1D2B">
        <w:t>e</w:t>
      </w:r>
      <w:r w:rsidR="005A5D0F">
        <w:t xml:space="preserve"> editá-lo posteriormente.</w:t>
      </w:r>
    </w:p>
    <w:p w14:paraId="5D0024EF" w14:textId="77777777" w:rsidR="00A37648" w:rsidRDefault="00A37648" w:rsidP="00A37648">
      <w:pPr>
        <w:pStyle w:val="Arte"/>
      </w:pPr>
      <w:r w:rsidRPr="00D83B45">
        <w:rPr>
          <w:noProof/>
        </w:rPr>
        <w:drawing>
          <wp:inline distT="0" distB="0" distL="0" distR="0" wp14:anchorId="4803097B" wp14:editId="378F9DC8">
            <wp:extent cx="4626610" cy="515620"/>
            <wp:effectExtent l="0" t="0" r="254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C781" w14:textId="3C64F87F" w:rsidR="00A37648" w:rsidRDefault="00A37648" w:rsidP="00A37648">
      <w:pPr>
        <w:pStyle w:val="CorpodeTexto0"/>
      </w:pPr>
      <w:r>
        <w:t>Finalize o processo selecionando Salvar no canto superior direito da tela.</w:t>
      </w:r>
    </w:p>
    <w:p w14:paraId="3213822C" w14:textId="77777777" w:rsidR="00A37648" w:rsidRDefault="00A37648" w:rsidP="00A37648">
      <w:pPr>
        <w:pStyle w:val="Arte"/>
      </w:pPr>
      <w:r w:rsidRPr="00650339">
        <w:rPr>
          <w:noProof/>
        </w:rPr>
        <w:drawing>
          <wp:inline distT="0" distB="0" distL="0" distR="0" wp14:anchorId="1BA4E34A" wp14:editId="1FB05B5C">
            <wp:extent cx="390580" cy="362001"/>
            <wp:effectExtent l="0" t="0" r="952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B200" w14:textId="77777777" w:rsidR="004147F5" w:rsidRDefault="004147F5" w:rsidP="007D2FC1">
      <w:pPr>
        <w:pStyle w:val="CorpodeTexto0"/>
      </w:pPr>
    </w:p>
    <w:p w14:paraId="1389CDC5" w14:textId="17AE6B7C" w:rsidR="0016334F" w:rsidRDefault="0016334F" w:rsidP="0065000F">
      <w:pPr>
        <w:pStyle w:val="Arte"/>
        <w:sectPr w:rsidR="0016334F" w:rsidSect="00C47460">
          <w:pgSz w:w="11907" w:h="16840" w:code="9"/>
          <w:pgMar w:top="-1701" w:right="1134" w:bottom="-3317" w:left="3260" w:header="697" w:footer="499" w:gutter="227"/>
          <w:cols w:space="720"/>
          <w:titlePg/>
        </w:sectPr>
      </w:pPr>
    </w:p>
    <w:p w14:paraId="44A15DD8" w14:textId="323A64B1" w:rsidR="007D2FC1" w:rsidRDefault="0016334F" w:rsidP="0016334F">
      <w:pPr>
        <w:pStyle w:val="Ttulo1"/>
      </w:pPr>
      <w:bookmarkStart w:id="15" w:name="_Toc85528251"/>
      <w:r>
        <w:lastRenderedPageBreak/>
        <w:t>Cadastro de Veículos</w:t>
      </w:r>
      <w:bookmarkEnd w:id="15"/>
    </w:p>
    <w:p w14:paraId="17CF49C5" w14:textId="37653400" w:rsidR="007D2FC1" w:rsidRDefault="00141D1F" w:rsidP="007D2FC1">
      <w:pPr>
        <w:pStyle w:val="CorpodeTexto0"/>
      </w:pPr>
      <w:r>
        <w:t>E finalmente, aprenderemos o passo</w:t>
      </w:r>
      <w:r w:rsidR="00857B87">
        <w:t xml:space="preserve"> a passo</w:t>
      </w:r>
      <w:r>
        <w:t xml:space="preserve"> para </w:t>
      </w:r>
      <w:r w:rsidR="00857B87">
        <w:t>cadastrar</w:t>
      </w:r>
      <w:r>
        <w:t xml:space="preserve"> veículos no Sofit View.</w:t>
      </w:r>
    </w:p>
    <w:p w14:paraId="1D71E0DE" w14:textId="34444747" w:rsidR="00757D4B" w:rsidRDefault="00CB4D6E" w:rsidP="001753A8">
      <w:pPr>
        <w:pStyle w:val="CorpodeTexto0"/>
      </w:pPr>
      <w:r>
        <w:t xml:space="preserve">Este cadastro é o mais complexo e </w:t>
      </w:r>
      <w:r w:rsidR="001753A8">
        <w:t xml:space="preserve">por esta razão necessita de maior atenção </w:t>
      </w:r>
      <w:r w:rsidR="00A274BB">
        <w:t>para completar o processo.</w:t>
      </w:r>
    </w:p>
    <w:p w14:paraId="75467E75" w14:textId="2910BEDA" w:rsidR="006F7B4C" w:rsidRDefault="00126D74" w:rsidP="00126D74">
      <w:pPr>
        <w:pStyle w:val="Ttulo3"/>
      </w:pPr>
      <w:bookmarkStart w:id="16" w:name="_Toc85528252"/>
      <w:r>
        <w:t>Criar um Veículo</w:t>
      </w:r>
      <w:bookmarkEnd w:id="16"/>
    </w:p>
    <w:p w14:paraId="732F533F" w14:textId="11426145" w:rsidR="007D2FC1" w:rsidRDefault="00126D74" w:rsidP="007D2FC1">
      <w:pPr>
        <w:pStyle w:val="CorpodeTexto0"/>
      </w:pPr>
      <w:r>
        <w:t>Acesse Gerenciar no menu principal e selecione Veículos.</w:t>
      </w:r>
    </w:p>
    <w:p w14:paraId="3A9A53E8" w14:textId="564A494C" w:rsidR="00126D74" w:rsidRDefault="00894F92" w:rsidP="00894F92">
      <w:pPr>
        <w:pStyle w:val="Arte"/>
      </w:pPr>
      <w:r w:rsidRPr="00894F92">
        <w:rPr>
          <w:noProof/>
        </w:rPr>
        <w:drawing>
          <wp:inline distT="0" distB="0" distL="0" distR="0" wp14:anchorId="7AEAC179" wp14:editId="1B0D2922">
            <wp:extent cx="1019317" cy="2600688"/>
            <wp:effectExtent l="0" t="0" r="9525" b="9525"/>
            <wp:docPr id="29" name="Imagem 2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, Texto, Aplicativo&#10;&#10;Descrição gerada automaticament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C79D" w14:textId="77777777" w:rsidR="00007DEF" w:rsidRDefault="00007DEF" w:rsidP="007D2FC1">
      <w:pPr>
        <w:pStyle w:val="CorpodeTexto0"/>
      </w:pPr>
    </w:p>
    <w:p w14:paraId="76FBE56C" w14:textId="77777777" w:rsidR="00007DEF" w:rsidRDefault="00007DEF" w:rsidP="007D2FC1">
      <w:pPr>
        <w:pStyle w:val="CorpodeTexto0"/>
      </w:pPr>
    </w:p>
    <w:p w14:paraId="084A3D48" w14:textId="77777777" w:rsidR="00007DEF" w:rsidRDefault="00007DEF" w:rsidP="007D2FC1">
      <w:pPr>
        <w:pStyle w:val="CorpodeTexto0"/>
      </w:pPr>
    </w:p>
    <w:p w14:paraId="469F2338" w14:textId="77777777" w:rsidR="00007DEF" w:rsidRDefault="00007DEF" w:rsidP="007D2FC1">
      <w:pPr>
        <w:pStyle w:val="CorpodeTexto0"/>
      </w:pPr>
    </w:p>
    <w:p w14:paraId="21B209C2" w14:textId="231DBB17" w:rsidR="00C26C76" w:rsidRDefault="003106AC" w:rsidP="007D2FC1">
      <w:pPr>
        <w:pStyle w:val="CorpodeTexto0"/>
      </w:pPr>
      <w:r>
        <w:lastRenderedPageBreak/>
        <w:t>Nesta tela a</w:t>
      </w:r>
      <w:r w:rsidR="00DA719C">
        <w:t>parecerá todos os veículos criados no sistema</w:t>
      </w:r>
      <w:r w:rsidR="00C26C76">
        <w:t>.</w:t>
      </w:r>
    </w:p>
    <w:p w14:paraId="13024C66" w14:textId="09C45B25" w:rsidR="007D2FC1" w:rsidRDefault="00C26C76" w:rsidP="007D2FC1">
      <w:pPr>
        <w:pStyle w:val="CorpodeTexto0"/>
      </w:pPr>
      <w:r>
        <w:t>V</w:t>
      </w:r>
      <w:r w:rsidR="00DA719C">
        <w:t>ocê pode</w:t>
      </w:r>
      <w:r>
        <w:t xml:space="preserve"> consultar,</w:t>
      </w:r>
      <w:r w:rsidR="00DA719C">
        <w:t xml:space="preserve"> editar ou excluir </w:t>
      </w:r>
      <w:r w:rsidR="00A45D54">
        <w:t xml:space="preserve">os </w:t>
      </w:r>
      <w:r w:rsidR="00AC01E5">
        <w:t>veículos registrados</w:t>
      </w:r>
      <w:r w:rsidR="00A45D54">
        <w:t>.</w:t>
      </w:r>
    </w:p>
    <w:p w14:paraId="0C6EC3BE" w14:textId="7F9AF9B3" w:rsidR="00A45D54" w:rsidRDefault="00242ABB" w:rsidP="00242ABB">
      <w:pPr>
        <w:pStyle w:val="Arte"/>
      </w:pPr>
      <w:r w:rsidRPr="00242ABB">
        <w:rPr>
          <w:noProof/>
        </w:rPr>
        <w:drawing>
          <wp:inline distT="0" distB="0" distL="0" distR="0" wp14:anchorId="776A49A6" wp14:editId="00D80A2D">
            <wp:extent cx="4626610" cy="1085850"/>
            <wp:effectExtent l="0" t="0" r="2540" b="0"/>
            <wp:docPr id="30" name="Imagem 30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Tela de computador com texto preto sobre fundo branco&#10;&#10;Descrição gerada automaticament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1587" w14:textId="34EA3CE3" w:rsidR="007D2FC1" w:rsidRDefault="000A152C" w:rsidP="007D2FC1">
      <w:pPr>
        <w:pStyle w:val="CorpodeTexto0"/>
      </w:pPr>
      <w:r>
        <w:t>Note</w:t>
      </w:r>
      <w:r w:rsidR="003E48A1">
        <w:t xml:space="preserve"> que existe um campo onde é possível filtrar a situação</w:t>
      </w:r>
      <w:r w:rsidR="003E7E9E">
        <w:t xml:space="preserve"> atual</w:t>
      </w:r>
      <w:r w:rsidR="003E48A1">
        <w:t xml:space="preserve"> do veículo. </w:t>
      </w:r>
    </w:p>
    <w:p w14:paraId="7887834C" w14:textId="2A012180" w:rsidR="007A6F27" w:rsidRDefault="007A6F27" w:rsidP="007A6F27">
      <w:pPr>
        <w:pStyle w:val="Arte"/>
      </w:pPr>
      <w:r w:rsidRPr="007A6F27">
        <w:rPr>
          <w:noProof/>
        </w:rPr>
        <w:drawing>
          <wp:inline distT="0" distB="0" distL="0" distR="0" wp14:anchorId="086EE3A0" wp14:editId="211F267A">
            <wp:extent cx="4067743" cy="371527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B7E7" w14:textId="77777777" w:rsidR="00F5426B" w:rsidRDefault="008A7AEB" w:rsidP="007D2FC1">
      <w:pPr>
        <w:pStyle w:val="CorpodeTexto0"/>
      </w:pPr>
      <w:r>
        <w:t>Selecionando um dos filtros o sistema trará apenas os veículos que estão na situação selecionada.</w:t>
      </w:r>
      <w:r w:rsidR="005749A0">
        <w:t xml:space="preserve"> </w:t>
      </w:r>
    </w:p>
    <w:p w14:paraId="37B1421B" w14:textId="572086E3" w:rsidR="007D2FC1" w:rsidRDefault="005749A0" w:rsidP="007D2FC1">
      <w:pPr>
        <w:pStyle w:val="CorpodeTexto0"/>
      </w:pPr>
      <w:r>
        <w:t>No</w:t>
      </w:r>
      <w:r w:rsidR="003E7E9E">
        <w:t>te no</w:t>
      </w:r>
      <w:r>
        <w:t xml:space="preserve"> exemplo abaixo </w:t>
      </w:r>
      <w:r w:rsidR="003E7E9E">
        <w:t xml:space="preserve">que </w:t>
      </w:r>
      <w:r>
        <w:t>o filtro está buscando apenas o</w:t>
      </w:r>
      <w:r w:rsidR="00777485">
        <w:t>s</w:t>
      </w:r>
      <w:r>
        <w:t xml:space="preserve"> veículos</w:t>
      </w:r>
      <w:r w:rsidR="00F5426B">
        <w:t xml:space="preserve"> que estão</w:t>
      </w:r>
      <w:r>
        <w:t xml:space="preserve"> em uso.</w:t>
      </w:r>
    </w:p>
    <w:p w14:paraId="67F17249" w14:textId="1B96F5EC" w:rsidR="008C763F" w:rsidRDefault="008C763F" w:rsidP="008C763F">
      <w:pPr>
        <w:pStyle w:val="Arte"/>
      </w:pPr>
      <w:r w:rsidRPr="008C763F">
        <w:rPr>
          <w:noProof/>
        </w:rPr>
        <w:drawing>
          <wp:inline distT="0" distB="0" distL="0" distR="0" wp14:anchorId="09650E3E" wp14:editId="089F503B">
            <wp:extent cx="4626610" cy="531495"/>
            <wp:effectExtent l="0" t="0" r="2540" b="190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D07C" w14:textId="7C75F530" w:rsidR="008A7AEB" w:rsidRDefault="00AA44E0" w:rsidP="007D2FC1">
      <w:pPr>
        <w:pStyle w:val="CorpodeTexto0"/>
      </w:pPr>
      <w:r>
        <w:t xml:space="preserve">O objetivo </w:t>
      </w:r>
      <w:r w:rsidR="00777485">
        <w:t xml:space="preserve">desta fase </w:t>
      </w:r>
      <w:r>
        <w:t xml:space="preserve">é </w:t>
      </w:r>
      <w:r w:rsidR="000F50FA">
        <w:t>adicionar um novo veículo, então clique em</w:t>
      </w:r>
      <w:r w:rsidR="00F62861">
        <w:t xml:space="preserve"> Criar no canto superior direito da tela.</w:t>
      </w:r>
    </w:p>
    <w:p w14:paraId="1F795A43" w14:textId="72C1D363" w:rsidR="00F62861" w:rsidRDefault="002B4829" w:rsidP="002B4829">
      <w:pPr>
        <w:pStyle w:val="Arte"/>
      </w:pPr>
      <w:r w:rsidRPr="00B40056">
        <w:rPr>
          <w:noProof/>
        </w:rPr>
        <w:drawing>
          <wp:inline distT="0" distB="0" distL="0" distR="0" wp14:anchorId="7892684F" wp14:editId="23B887C0">
            <wp:extent cx="362001" cy="362001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E1B5" w14:textId="77777777" w:rsidR="00BA71CE" w:rsidRDefault="004C17CB" w:rsidP="002B4829">
      <w:pPr>
        <w:pStyle w:val="CorpodeTexto0"/>
      </w:pPr>
      <w:r>
        <w:t>Uma pequena janela abrirá</w:t>
      </w:r>
      <w:r w:rsidR="0065480F">
        <w:t xml:space="preserve">. </w:t>
      </w:r>
    </w:p>
    <w:p w14:paraId="034978D6" w14:textId="0E0C186D" w:rsidR="0065480F" w:rsidRDefault="008B3053" w:rsidP="002B4829">
      <w:pPr>
        <w:pStyle w:val="CorpodeTexto0"/>
      </w:pPr>
      <w:r>
        <w:t xml:space="preserve">Escolha </w:t>
      </w:r>
      <w:r w:rsidR="0065480F">
        <w:t xml:space="preserve">se quer criar um veículo ou </w:t>
      </w:r>
      <w:r w:rsidR="00D90F44">
        <w:t>um equipamento</w:t>
      </w:r>
      <w:r w:rsidR="000C79AA">
        <w:t>, como uma carreta por exemplo.</w:t>
      </w:r>
    </w:p>
    <w:p w14:paraId="6668539F" w14:textId="77777777" w:rsidR="00DB3D9F" w:rsidRDefault="00DB3D9F" w:rsidP="002B4829">
      <w:pPr>
        <w:pStyle w:val="CorpodeTexto0"/>
      </w:pPr>
    </w:p>
    <w:p w14:paraId="477C79C4" w14:textId="77777777" w:rsidR="00DB3D9F" w:rsidRDefault="00DB3D9F" w:rsidP="002B4829">
      <w:pPr>
        <w:pStyle w:val="CorpodeTexto0"/>
      </w:pPr>
    </w:p>
    <w:p w14:paraId="36C995EB" w14:textId="4B5CF053" w:rsidR="00FB3C42" w:rsidRDefault="00D90F44" w:rsidP="002B4829">
      <w:pPr>
        <w:pStyle w:val="CorpodeTexto0"/>
      </w:pPr>
      <w:r>
        <w:lastRenderedPageBreak/>
        <w:t xml:space="preserve">Caso selecione </w:t>
      </w:r>
      <w:r w:rsidR="00A92D00">
        <w:t>E</w:t>
      </w:r>
      <w:r>
        <w:t>quipamento</w:t>
      </w:r>
      <w:r w:rsidR="008B3053">
        <w:t>,</w:t>
      </w:r>
      <w:r w:rsidR="00787B07">
        <w:t xml:space="preserve"> </w:t>
      </w:r>
      <w:r w:rsidR="00A92D00">
        <w:t>cli</w:t>
      </w:r>
      <w:r w:rsidR="008B3053">
        <w:t>que</w:t>
      </w:r>
      <w:r w:rsidR="00787B07">
        <w:t xml:space="preserve"> </w:t>
      </w:r>
      <w:r w:rsidR="00A92D00">
        <w:t>n</w:t>
      </w:r>
      <w:r w:rsidR="00787B07">
        <w:t>a seta no canto inferior direito da janela</w:t>
      </w:r>
      <w:r w:rsidR="00D20B16">
        <w:t xml:space="preserve"> </w:t>
      </w:r>
      <w:r w:rsidR="0028651B">
        <w:t>e</w:t>
      </w:r>
      <w:r w:rsidR="00D20B16">
        <w:t xml:space="preserve"> contin</w:t>
      </w:r>
      <w:r w:rsidR="008B3053">
        <w:t>ue</w:t>
      </w:r>
      <w:r w:rsidR="00D20B16">
        <w:t xml:space="preserve"> o cadastro</w:t>
      </w:r>
      <w:r w:rsidR="00787B07">
        <w:t>.</w:t>
      </w:r>
    </w:p>
    <w:p w14:paraId="708BEABC" w14:textId="506149D4" w:rsidR="00787B07" w:rsidRDefault="00911FB0" w:rsidP="00911FB0">
      <w:pPr>
        <w:pStyle w:val="Arte"/>
      </w:pPr>
      <w:r w:rsidRPr="00911FB0">
        <w:rPr>
          <w:noProof/>
        </w:rPr>
        <w:drawing>
          <wp:inline distT="0" distB="0" distL="0" distR="0" wp14:anchorId="3F5A3730" wp14:editId="0303F8DE">
            <wp:extent cx="4515480" cy="1648055"/>
            <wp:effectExtent l="0" t="0" r="0" b="9525"/>
            <wp:docPr id="34" name="Imagem 3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nterface gráfica do usuário, Texto, Aplicativo&#10;&#10;Descrição gerada automaticament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A2A9" w14:textId="77777777" w:rsidR="00EF4467" w:rsidRDefault="0028651B" w:rsidP="002B4829">
      <w:pPr>
        <w:pStyle w:val="CorpodeTexto0"/>
      </w:pPr>
      <w:r>
        <w:t>Caso</w:t>
      </w:r>
      <w:r w:rsidR="001A749F">
        <w:t xml:space="preserve"> selecione Um veículo </w:t>
      </w:r>
      <w:r w:rsidR="000E3D5C">
        <w:t>você deve inserir a placa</w:t>
      </w:r>
      <w:r w:rsidR="005A6D1E">
        <w:t xml:space="preserve"> e clicar na seta no canto inferior direito da janela.</w:t>
      </w:r>
      <w:r w:rsidR="004E042E">
        <w:t xml:space="preserve"> </w:t>
      </w:r>
    </w:p>
    <w:p w14:paraId="10D7656B" w14:textId="3A9F52D5" w:rsidR="002B4829" w:rsidRDefault="00557BFB" w:rsidP="002B4829">
      <w:pPr>
        <w:pStyle w:val="CorpodeTexto0"/>
      </w:pPr>
      <w:r>
        <w:t>Neste momento</w:t>
      </w:r>
      <w:r w:rsidR="0014418F">
        <w:t>,</w:t>
      </w:r>
      <w:r w:rsidR="00B67E13">
        <w:t xml:space="preserve"> o Sofit View </w:t>
      </w:r>
      <w:r w:rsidR="003237B6">
        <w:t>buscar</w:t>
      </w:r>
      <w:r w:rsidR="00B67E13">
        <w:t>á</w:t>
      </w:r>
      <w:r w:rsidR="0065480F">
        <w:t xml:space="preserve"> os dados</w:t>
      </w:r>
      <w:r w:rsidR="000B2A6F">
        <w:t xml:space="preserve"> do veículo</w:t>
      </w:r>
      <w:r w:rsidR="0065480F">
        <w:t xml:space="preserve"> no Den</w:t>
      </w:r>
      <w:r w:rsidR="000B2A6F">
        <w:t>a</w:t>
      </w:r>
      <w:r w:rsidR="0065480F">
        <w:t>tran.</w:t>
      </w:r>
      <w:r>
        <w:t xml:space="preserve"> Esta é uma função que o sistema possui para acelerar o processo de criação de veículo</w:t>
      </w:r>
      <w:r w:rsidR="00481E0C">
        <w:t>.</w:t>
      </w:r>
    </w:p>
    <w:p w14:paraId="3F02C178" w14:textId="3832C730" w:rsidR="004E042E" w:rsidRDefault="00481E0C" w:rsidP="002B4829">
      <w:pPr>
        <w:pStyle w:val="CorpodeTexto0"/>
      </w:pPr>
      <w:r>
        <w:t>O</w:t>
      </w:r>
      <w:r w:rsidR="004E042E" w:rsidRPr="004E042E">
        <w:t xml:space="preserve"> Sofit View busca automaticamente os principais dados do veículo como </w:t>
      </w:r>
      <w:r w:rsidR="00F05EA8">
        <w:t xml:space="preserve">modelo, </w:t>
      </w:r>
      <w:r w:rsidR="004E042E" w:rsidRPr="004E042E">
        <w:t xml:space="preserve">chassi, ano de fabricação, combustível </w:t>
      </w:r>
      <w:r>
        <w:t>e preenche os campos que solicitam estes dados.</w:t>
      </w:r>
    </w:p>
    <w:p w14:paraId="0F104C77" w14:textId="34D93E0A" w:rsidR="00F05EA8" w:rsidRDefault="00F05EA8" w:rsidP="002B4829">
      <w:pPr>
        <w:pStyle w:val="CorpodeTexto0"/>
      </w:pPr>
      <w:r>
        <w:t xml:space="preserve">Assim, o processo de criação de veículo torna-se </w:t>
      </w:r>
      <w:r w:rsidR="00E97B2A">
        <w:t>simples.</w:t>
      </w:r>
    </w:p>
    <w:p w14:paraId="53583309" w14:textId="3D54301D" w:rsidR="002B4829" w:rsidRDefault="001C63F1" w:rsidP="00B95172">
      <w:pPr>
        <w:pStyle w:val="Arte"/>
      </w:pPr>
      <w:r w:rsidRPr="001C63F1">
        <w:rPr>
          <w:noProof/>
        </w:rPr>
        <w:drawing>
          <wp:inline distT="0" distB="0" distL="0" distR="0" wp14:anchorId="0B667EC7" wp14:editId="761A4420">
            <wp:extent cx="4505954" cy="2191056"/>
            <wp:effectExtent l="0" t="0" r="9525" b="0"/>
            <wp:docPr id="33" name="Imagem 3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Texto, Aplicativo&#10;&#10;Descrição gerada automaticament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A2BF" w14:textId="3EA12DCB" w:rsidR="003A11F3" w:rsidRPr="003A11F3" w:rsidRDefault="00E97B2A" w:rsidP="00C64046">
      <w:pPr>
        <w:pStyle w:val="CorpodeTexto0"/>
      </w:pPr>
      <w:r>
        <w:t>Porém, l</w:t>
      </w:r>
      <w:r w:rsidR="003A11F3">
        <w:t>embre-se</w:t>
      </w:r>
      <w:r w:rsidR="00021DED">
        <w:t xml:space="preserve"> que</w:t>
      </w:r>
      <w:r w:rsidR="003A11F3">
        <w:t xml:space="preserve"> não são todos os dados que o sistema </w:t>
      </w:r>
      <w:r w:rsidR="00C64046">
        <w:t xml:space="preserve">preencherá, serão apenas os </w:t>
      </w:r>
      <w:r w:rsidR="00136336">
        <w:t>encontrados</w:t>
      </w:r>
      <w:r w:rsidR="009E5317">
        <w:t xml:space="preserve"> na</w:t>
      </w:r>
      <w:r w:rsidR="00C64046">
        <w:t xml:space="preserve"> busca.</w:t>
      </w:r>
      <w:r w:rsidR="00EC169D">
        <w:t xml:space="preserve"> Por isso, é necessário continuar </w:t>
      </w:r>
      <w:r w:rsidR="009F69C1">
        <w:t>analisando quais dados</w:t>
      </w:r>
      <w:r w:rsidR="00B65E3D">
        <w:t xml:space="preserve"> ainda</w:t>
      </w:r>
      <w:r w:rsidR="009F69C1">
        <w:t xml:space="preserve"> faltam.</w:t>
      </w:r>
    </w:p>
    <w:p w14:paraId="5780B9DC" w14:textId="08F29A84" w:rsidR="00616C8C" w:rsidRDefault="0091578D" w:rsidP="002B4829">
      <w:pPr>
        <w:pStyle w:val="CorpodeTexto0"/>
      </w:pPr>
      <w:r>
        <w:lastRenderedPageBreak/>
        <w:t>Pode</w:t>
      </w:r>
      <w:r w:rsidR="00D8533D">
        <w:t>rão</w:t>
      </w:r>
      <w:r>
        <w:t xml:space="preserve"> ocorrer c</w:t>
      </w:r>
      <w:r w:rsidR="00A71771">
        <w:t>aso</w:t>
      </w:r>
      <w:r w:rsidR="00D8533D">
        <w:t>s</w:t>
      </w:r>
      <w:r>
        <w:t xml:space="preserve"> em que o sistema não encontre </w:t>
      </w:r>
      <w:r w:rsidR="004572D5">
        <w:t>resultados na pesquisa</w:t>
      </w:r>
      <w:r w:rsidR="00616C8C">
        <w:t xml:space="preserve">. </w:t>
      </w:r>
    </w:p>
    <w:p w14:paraId="27EBBC3D" w14:textId="4F07F458" w:rsidR="002B4829" w:rsidRDefault="00616C8C" w:rsidP="002B4829">
      <w:pPr>
        <w:pStyle w:val="CorpodeTexto0"/>
      </w:pPr>
      <w:r>
        <w:t xml:space="preserve">Então, </w:t>
      </w:r>
      <w:r w:rsidR="00C64133">
        <w:t>um aviso</w:t>
      </w:r>
      <w:r w:rsidR="00C84F80">
        <w:t xml:space="preserve"> aparecerá</w:t>
      </w:r>
      <w:r w:rsidR="00C64133">
        <w:t xml:space="preserve"> na tela </w:t>
      </w:r>
      <w:r w:rsidR="00A90722">
        <w:t>solicitando a criação d</w:t>
      </w:r>
      <w:r w:rsidR="00A71771">
        <w:t>o veículo de forma manual</w:t>
      </w:r>
      <w:r w:rsidR="003A187B">
        <w:t xml:space="preserve">. </w:t>
      </w:r>
    </w:p>
    <w:p w14:paraId="092CEEE5" w14:textId="74679615" w:rsidR="0048380D" w:rsidRDefault="00D8533D" w:rsidP="002B4829">
      <w:pPr>
        <w:pStyle w:val="CorpodeTexto0"/>
      </w:pPr>
      <w:r>
        <w:t>Para a cri</w:t>
      </w:r>
      <w:r w:rsidR="001753A8">
        <w:t>ar um veículo</w:t>
      </w:r>
      <w:r>
        <w:t xml:space="preserve"> manual</w:t>
      </w:r>
      <w:r w:rsidR="001753A8">
        <w:t>mente</w:t>
      </w:r>
      <w:r>
        <w:t xml:space="preserve"> selecione sim</w:t>
      </w:r>
      <w:r w:rsidR="0048380D">
        <w:t>.</w:t>
      </w:r>
    </w:p>
    <w:p w14:paraId="0733AEA8" w14:textId="142158FE" w:rsidR="00C64133" w:rsidRDefault="00C64133" w:rsidP="00C64133">
      <w:pPr>
        <w:pStyle w:val="Arte"/>
      </w:pPr>
      <w:r w:rsidRPr="00C64133">
        <w:rPr>
          <w:noProof/>
        </w:rPr>
        <w:drawing>
          <wp:inline distT="0" distB="0" distL="0" distR="0" wp14:anchorId="5E5FD260" wp14:editId="1D169F5E">
            <wp:extent cx="3743847" cy="2772162"/>
            <wp:effectExtent l="0" t="0" r="0" b="9525"/>
            <wp:docPr id="46" name="Imagem 4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Interface gráfica do usuário, Texto, Aplicativo&#10;&#10;Descrição gerada automaticament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978F" w14:textId="429A0603" w:rsidR="003A187B" w:rsidRDefault="003A75C1" w:rsidP="002B4829">
      <w:pPr>
        <w:pStyle w:val="CorpodeTexto0"/>
      </w:pPr>
      <w:r>
        <w:t>Após este primeiro processo, a</w:t>
      </w:r>
      <w:r w:rsidR="00C97B53">
        <w:t xml:space="preserve"> tela de </w:t>
      </w:r>
      <w:r w:rsidR="0035383F">
        <w:t>cadastro de veículo</w:t>
      </w:r>
      <w:r w:rsidR="00C97B53">
        <w:t xml:space="preserve"> </w:t>
      </w:r>
      <w:r w:rsidR="00AC6BD6">
        <w:t>é</w:t>
      </w:r>
      <w:r w:rsidR="00C97B53">
        <w:t xml:space="preserve"> apresentada.</w:t>
      </w:r>
    </w:p>
    <w:p w14:paraId="2BD36C68" w14:textId="5125C2F5" w:rsidR="00483935" w:rsidRDefault="00561867" w:rsidP="00561867">
      <w:pPr>
        <w:pStyle w:val="Arte"/>
      </w:pPr>
      <w:r w:rsidRPr="00561867">
        <w:rPr>
          <w:noProof/>
        </w:rPr>
        <w:drawing>
          <wp:inline distT="0" distB="0" distL="0" distR="0" wp14:anchorId="30B501C7" wp14:editId="20794578">
            <wp:extent cx="4626610" cy="2507615"/>
            <wp:effectExtent l="0" t="0" r="2540" b="6985"/>
            <wp:docPr id="36" name="Imagem 3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Interface gráfica do usuário, Aplicativo&#10;&#10;Descrição gerada automaticament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C8D8D" w14:textId="0D583756" w:rsidR="00125FD6" w:rsidRDefault="00F64066" w:rsidP="002B4829">
      <w:pPr>
        <w:pStyle w:val="CorpodeTexto0"/>
      </w:pPr>
      <w:r>
        <w:lastRenderedPageBreak/>
        <w:t xml:space="preserve">Como demonstrado </w:t>
      </w:r>
      <w:r w:rsidR="00C0410A">
        <w:t>anteriormente em</w:t>
      </w:r>
      <w:r>
        <w:t xml:space="preserve"> cadastro do colaborador, você pode</w:t>
      </w:r>
      <w:r w:rsidR="002D5645">
        <w:t xml:space="preserve"> navegar entre as abas</w:t>
      </w:r>
      <w:r w:rsidR="00243479">
        <w:t xml:space="preserve"> selecionando</w:t>
      </w:r>
      <w:r w:rsidR="003B738F">
        <w:t xml:space="preserve"> os </w:t>
      </w:r>
      <w:r w:rsidR="00173744">
        <w:t>números</w:t>
      </w:r>
      <w:r w:rsidR="006914E6">
        <w:t xml:space="preserve"> circulados</w:t>
      </w:r>
      <w:r w:rsidR="00527C2B">
        <w:t xml:space="preserve"> </w:t>
      </w:r>
      <w:r w:rsidR="002D5645">
        <w:t>o</w:t>
      </w:r>
      <w:r w:rsidR="00BE3F9B">
        <w:t xml:space="preserve">u </w:t>
      </w:r>
      <w:r w:rsidR="00E05CE0">
        <w:t xml:space="preserve">pode </w:t>
      </w:r>
      <w:r w:rsidR="00BE3F9B">
        <w:t>avançar e voltar através das flechas localizadas no fim da janela.</w:t>
      </w:r>
    </w:p>
    <w:p w14:paraId="4B25D264" w14:textId="21B85E52" w:rsidR="00EE0B67" w:rsidRDefault="00EE0B67" w:rsidP="00EE0B67">
      <w:pPr>
        <w:pStyle w:val="Arte"/>
      </w:pPr>
      <w:r w:rsidRPr="00EE0B67">
        <w:rPr>
          <w:noProof/>
        </w:rPr>
        <w:drawing>
          <wp:inline distT="0" distB="0" distL="0" distR="0" wp14:anchorId="5ED415EF" wp14:editId="4C09741D">
            <wp:extent cx="4626610" cy="603885"/>
            <wp:effectExtent l="0" t="0" r="2540" b="5715"/>
            <wp:docPr id="111" name="Imagem 11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m 111" descr="Diagrama&#10;&#10;Descrição gerada automaticament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24D7" w14:textId="3B9D9DF1" w:rsidR="00EE0B67" w:rsidRPr="00EE0B67" w:rsidRDefault="00B77F20" w:rsidP="00B77F20">
      <w:pPr>
        <w:pStyle w:val="Arte"/>
      </w:pPr>
      <w:r w:rsidRPr="00B77F20">
        <w:rPr>
          <w:noProof/>
        </w:rPr>
        <w:drawing>
          <wp:inline distT="0" distB="0" distL="0" distR="0" wp14:anchorId="28C0EC9C" wp14:editId="0C41F025">
            <wp:extent cx="724001" cy="371527"/>
            <wp:effectExtent l="0" t="0" r="0" b="9525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FC06" w14:textId="12F82420" w:rsidR="003029A9" w:rsidRDefault="00B77F20" w:rsidP="002B4829">
      <w:pPr>
        <w:pStyle w:val="CorpodeTexto0"/>
      </w:pPr>
      <w:r>
        <w:t xml:space="preserve">Iniciaremos </w:t>
      </w:r>
      <w:r w:rsidR="00F17D52">
        <w:t xml:space="preserve">então </w:t>
      </w:r>
      <w:r>
        <w:t>pel</w:t>
      </w:r>
      <w:r w:rsidR="00E05CE0">
        <w:t xml:space="preserve">o </w:t>
      </w:r>
      <w:r w:rsidR="009075B2">
        <w:t>número</w:t>
      </w:r>
      <w:r w:rsidR="00E05CE0">
        <w:t xml:space="preserve"> 1, Informações.</w:t>
      </w:r>
    </w:p>
    <w:p w14:paraId="2F5C9354" w14:textId="312F392F" w:rsidR="005105CC" w:rsidRDefault="005105CC" w:rsidP="005105CC">
      <w:pPr>
        <w:pStyle w:val="Arte"/>
      </w:pPr>
      <w:r w:rsidRPr="005105CC">
        <w:rPr>
          <w:noProof/>
        </w:rPr>
        <w:drawing>
          <wp:inline distT="0" distB="0" distL="0" distR="0" wp14:anchorId="7BB18754" wp14:editId="64A197C0">
            <wp:extent cx="905001" cy="628738"/>
            <wp:effectExtent l="0" t="0" r="0" b="0"/>
            <wp:docPr id="113" name="Imagem 11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 descr="Diagrama&#10;&#10;Descrição gerada automaticament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0B43" w14:textId="326423A2" w:rsidR="00CA4502" w:rsidRDefault="00F17D52" w:rsidP="002B4829">
      <w:pPr>
        <w:pStyle w:val="CorpodeTexto0"/>
      </w:pPr>
      <w:r>
        <w:t>Defina</w:t>
      </w:r>
      <w:r w:rsidR="00CA4502">
        <w:t xml:space="preserve"> </w:t>
      </w:r>
      <w:r w:rsidR="00083B4F">
        <w:t>o nome do veículo</w:t>
      </w:r>
      <w:r w:rsidR="00174A11">
        <w:t xml:space="preserve">. </w:t>
      </w:r>
    </w:p>
    <w:p w14:paraId="3A9FE660" w14:textId="595B1F1E" w:rsidR="00E05CE0" w:rsidRDefault="00AE4515" w:rsidP="002B4829">
      <w:pPr>
        <w:pStyle w:val="CorpodeTexto0"/>
      </w:pPr>
      <w:r>
        <w:t>O campo placa estará preenchido</w:t>
      </w:r>
      <w:r w:rsidR="00CA4502">
        <w:t>,</w:t>
      </w:r>
      <w:r>
        <w:t xml:space="preserve"> </w:t>
      </w:r>
      <w:r w:rsidR="00E260ED">
        <w:t>pois foi inserido</w:t>
      </w:r>
      <w:r>
        <w:t xml:space="preserve"> </w:t>
      </w:r>
      <w:r w:rsidR="00BA55A6">
        <w:t>na janela anterior.</w:t>
      </w:r>
    </w:p>
    <w:p w14:paraId="7B369066" w14:textId="38A57F52" w:rsidR="002B4829" w:rsidRDefault="00BA55A6" w:rsidP="00BA55A6">
      <w:pPr>
        <w:pStyle w:val="Arte"/>
      </w:pPr>
      <w:r w:rsidRPr="00BA55A6">
        <w:rPr>
          <w:noProof/>
        </w:rPr>
        <w:drawing>
          <wp:inline distT="0" distB="0" distL="0" distR="0" wp14:anchorId="40124E59" wp14:editId="31016626">
            <wp:extent cx="4626610" cy="523875"/>
            <wp:effectExtent l="0" t="0" r="254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D48E" w14:textId="6EBD2134" w:rsidR="002B4829" w:rsidRDefault="009F266D" w:rsidP="001E79F4">
      <w:pPr>
        <w:pStyle w:val="CorpodeTexto0"/>
      </w:pPr>
      <w:r>
        <w:t>Informe</w:t>
      </w:r>
      <w:r w:rsidR="00EA5E22">
        <w:t xml:space="preserve"> o modelo e a versão do veículo.</w:t>
      </w:r>
      <w:r w:rsidR="000D6DAD">
        <w:t xml:space="preserve"> A versão não é obrigatória.</w:t>
      </w:r>
    </w:p>
    <w:p w14:paraId="34197B85" w14:textId="2714D6E4" w:rsidR="00EA5E22" w:rsidRPr="000D6DAD" w:rsidRDefault="000D6DAD" w:rsidP="000D6DAD">
      <w:pPr>
        <w:pStyle w:val="Arte"/>
      </w:pPr>
      <w:r w:rsidRPr="000D6DAD">
        <w:rPr>
          <w:noProof/>
        </w:rPr>
        <w:drawing>
          <wp:inline distT="0" distB="0" distL="0" distR="0" wp14:anchorId="6584A24C" wp14:editId="6F7E99E5">
            <wp:extent cx="4626610" cy="283845"/>
            <wp:effectExtent l="0" t="0" r="2540" b="190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16F0" w14:textId="313D0B4B" w:rsidR="00F11CB6" w:rsidRDefault="003B69EA" w:rsidP="002B4829">
      <w:pPr>
        <w:pStyle w:val="CorpodeTexto0"/>
      </w:pPr>
      <w:r>
        <w:t>Se</w:t>
      </w:r>
      <w:r w:rsidR="00B40EB6">
        <w:t xml:space="preserve"> </w:t>
      </w:r>
      <w:r w:rsidR="00E260ED">
        <w:t>no sistema constar</w:t>
      </w:r>
      <w:r w:rsidR="005616F9">
        <w:t xml:space="preserve"> algum grupo de veículo registrado</w:t>
      </w:r>
      <w:r w:rsidR="0089046D">
        <w:t xml:space="preserve"> selecione-o aqui</w:t>
      </w:r>
      <w:r w:rsidR="005616F9">
        <w:t xml:space="preserve">. </w:t>
      </w:r>
    </w:p>
    <w:p w14:paraId="1BD71CB8" w14:textId="4A7BEC0E" w:rsidR="00F11CB6" w:rsidRDefault="00850658" w:rsidP="00850658">
      <w:pPr>
        <w:pStyle w:val="Arte"/>
      </w:pPr>
      <w:r w:rsidRPr="00850658">
        <w:rPr>
          <w:noProof/>
        </w:rPr>
        <w:drawing>
          <wp:inline distT="0" distB="0" distL="0" distR="0" wp14:anchorId="0F1BA676" wp14:editId="32CDBA62">
            <wp:extent cx="4105848" cy="543001"/>
            <wp:effectExtent l="0" t="0" r="0" b="9525"/>
            <wp:docPr id="127" name="Imagem 127" descr="Interface gráfica do usuári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m 127" descr="Interface gráfica do usuário, Aplicativo&#10;&#10;Descrição gerada automaticamente com confiança média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69AB" w14:textId="6E28B4D9" w:rsidR="00182139" w:rsidRDefault="005616F9" w:rsidP="002B4829">
      <w:pPr>
        <w:pStyle w:val="CorpodeTexto0"/>
      </w:pPr>
      <w:r>
        <w:t>Caso não tenha</w:t>
      </w:r>
      <w:r w:rsidR="0089046D">
        <w:t>,</w:t>
      </w:r>
      <w:r>
        <w:t xml:space="preserve"> o Sofit View permite criar um grupo através do mesmo atalho visto </w:t>
      </w:r>
      <w:r w:rsidR="00F11CB6">
        <w:t>anteriormente em colaboradores.</w:t>
      </w:r>
    </w:p>
    <w:p w14:paraId="5D53DA8D" w14:textId="3F9C055D" w:rsidR="00F11CB6" w:rsidRDefault="00CA7B43" w:rsidP="002B4829">
      <w:pPr>
        <w:pStyle w:val="CorpodeTexto0"/>
      </w:pPr>
      <w:r>
        <w:lastRenderedPageBreak/>
        <w:t xml:space="preserve">Digite o nome do </w:t>
      </w:r>
      <w:r w:rsidR="003F77E3">
        <w:t>grupo que deseja adicionar e s</w:t>
      </w:r>
      <w:r>
        <w:t xml:space="preserve">elecione </w:t>
      </w:r>
      <w:proofErr w:type="gramStart"/>
      <w:r>
        <w:t>Criar novo</w:t>
      </w:r>
      <w:proofErr w:type="gramEnd"/>
      <w:r>
        <w:t>.</w:t>
      </w:r>
      <w:r w:rsidR="000326FC" w:rsidRPr="000326FC">
        <w:t xml:space="preserve"> Veja na demonstração a seguir.</w:t>
      </w:r>
    </w:p>
    <w:p w14:paraId="176E6819" w14:textId="559FAD10" w:rsidR="00850658" w:rsidRDefault="00CA7B43" w:rsidP="00CA7B43">
      <w:pPr>
        <w:pStyle w:val="Arte"/>
      </w:pPr>
      <w:r w:rsidRPr="00CA7B43">
        <w:rPr>
          <w:noProof/>
        </w:rPr>
        <w:drawing>
          <wp:inline distT="0" distB="0" distL="0" distR="0" wp14:anchorId="4757D4DF" wp14:editId="0F8E41E3">
            <wp:extent cx="4096322" cy="1066949"/>
            <wp:effectExtent l="0" t="0" r="0" b="0"/>
            <wp:docPr id="128" name="Imagem 128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m 128" descr="Uma imagem contendo Interface gráfica do usuário&#10;&#10;Descrição gerada automaticament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BDB3" w14:textId="77777777" w:rsidR="00A27C23" w:rsidRDefault="00A451F0" w:rsidP="00A27C23">
      <w:pPr>
        <w:pStyle w:val="CorpodeTexto0"/>
      </w:pPr>
      <w:r>
        <w:t>Uma nova janela abrirá</w:t>
      </w:r>
      <w:r w:rsidR="00A27C23">
        <w:t xml:space="preserve"> e você notará que a</w:t>
      </w:r>
      <w:r w:rsidR="005E2808">
        <w:t xml:space="preserve">penas o nome é obrigatório. </w:t>
      </w:r>
    </w:p>
    <w:p w14:paraId="78F02891" w14:textId="0A0A0BF7" w:rsidR="00010CA1" w:rsidRDefault="005E2808" w:rsidP="00A27C23">
      <w:pPr>
        <w:pStyle w:val="CorpodeTexto0"/>
      </w:pPr>
      <w:r>
        <w:t>Caso queira, você pode inserir o consumo médio deste grupo e selecionar a</w:t>
      </w:r>
      <w:r w:rsidR="00F54775">
        <w:t xml:space="preserve"> Unidade de controle entre quilômetros ou horas.</w:t>
      </w:r>
    </w:p>
    <w:p w14:paraId="080AA102" w14:textId="4DDAF706" w:rsidR="00F70288" w:rsidRDefault="00010CA1" w:rsidP="00010CA1">
      <w:pPr>
        <w:pStyle w:val="Arte"/>
      </w:pPr>
      <w:r w:rsidRPr="00010CA1">
        <w:rPr>
          <w:noProof/>
        </w:rPr>
        <w:drawing>
          <wp:inline distT="0" distB="0" distL="0" distR="0" wp14:anchorId="19EC2B25" wp14:editId="341A428A">
            <wp:extent cx="4626610" cy="2221230"/>
            <wp:effectExtent l="0" t="0" r="2540" b="7620"/>
            <wp:docPr id="129" name="Imagem 12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m 129" descr="Interface gráfica do usuário, Texto, Aplicativo, Email&#10;&#10;Descrição gerada automaticament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8D00" w14:textId="78446BFD" w:rsidR="00F54775" w:rsidRDefault="00F54775" w:rsidP="00F54775">
      <w:pPr>
        <w:pStyle w:val="CorpodeTexto0"/>
      </w:pPr>
      <w:r>
        <w:t>Para salvar os dados</w:t>
      </w:r>
      <w:r w:rsidR="00B0724A">
        <w:t>,</w:t>
      </w:r>
      <w:r>
        <w:t xml:space="preserve"> selecione Salvar no canto superior direito da tela.</w:t>
      </w:r>
    </w:p>
    <w:p w14:paraId="68EE17EF" w14:textId="11190DFC" w:rsidR="00F54775" w:rsidRPr="00F54775" w:rsidRDefault="00F54775" w:rsidP="00F54775">
      <w:pPr>
        <w:pStyle w:val="Arte"/>
      </w:pPr>
      <w:r w:rsidRPr="00650339">
        <w:rPr>
          <w:noProof/>
        </w:rPr>
        <w:drawing>
          <wp:inline distT="0" distB="0" distL="0" distR="0" wp14:anchorId="093A2E14" wp14:editId="18066B37">
            <wp:extent cx="390580" cy="362001"/>
            <wp:effectExtent l="0" t="0" r="952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443D" w14:textId="22ECC534" w:rsidR="002B4829" w:rsidRDefault="00182139" w:rsidP="002B4829">
      <w:pPr>
        <w:pStyle w:val="CorpodeTexto0"/>
      </w:pPr>
      <w:r w:rsidRPr="00182139">
        <w:t>Note</w:t>
      </w:r>
      <w:r w:rsidR="00073FD1">
        <w:t xml:space="preserve"> agora</w:t>
      </w:r>
      <w:r w:rsidRPr="00182139">
        <w:t xml:space="preserve"> </w:t>
      </w:r>
      <w:r w:rsidR="007F6FBE">
        <w:t>na tela de cadastro</w:t>
      </w:r>
      <w:r w:rsidR="00762B95">
        <w:t xml:space="preserve"> que</w:t>
      </w:r>
      <w:r w:rsidR="007F6FBE">
        <w:t xml:space="preserve"> </w:t>
      </w:r>
      <w:r w:rsidRPr="00182139">
        <w:t xml:space="preserve">não é obrigatório inserir um motorista, porém é </w:t>
      </w:r>
      <w:r w:rsidR="009968D2">
        <w:t>obrigatório</w:t>
      </w:r>
      <w:r w:rsidRPr="00182139">
        <w:t xml:space="preserve"> informa</w:t>
      </w:r>
      <w:r w:rsidR="00B0724A">
        <w:t>r</w:t>
      </w:r>
      <w:r w:rsidRPr="00182139">
        <w:t xml:space="preserve"> a filial e o centro de custo que o veículo pertence.</w:t>
      </w:r>
    </w:p>
    <w:p w14:paraId="0CE692F6" w14:textId="77777777" w:rsidR="00DB3D9F" w:rsidRDefault="00DB3D9F" w:rsidP="002B4829">
      <w:pPr>
        <w:pStyle w:val="CorpodeTexto0"/>
      </w:pPr>
    </w:p>
    <w:p w14:paraId="21D11197" w14:textId="77777777" w:rsidR="00DB3D9F" w:rsidRDefault="00DB3D9F" w:rsidP="002B4829">
      <w:pPr>
        <w:pStyle w:val="CorpodeTexto0"/>
      </w:pPr>
    </w:p>
    <w:p w14:paraId="1E77FC13" w14:textId="04A0A470" w:rsidR="00D97482" w:rsidRDefault="00445DD6" w:rsidP="002B4829">
      <w:pPr>
        <w:pStyle w:val="CorpodeTexto0"/>
      </w:pPr>
      <w:r>
        <w:lastRenderedPageBreak/>
        <w:t>S</w:t>
      </w:r>
      <w:r w:rsidR="00D97482">
        <w:t>e</w:t>
      </w:r>
      <w:r w:rsidR="00896C7F">
        <w:t xml:space="preserve"> você selecionar um</w:t>
      </w:r>
      <w:r w:rsidR="00D97482">
        <w:t xml:space="preserve"> </w:t>
      </w:r>
      <w:r w:rsidR="00A97B57">
        <w:t>motorista</w:t>
      </w:r>
      <w:r w:rsidR="00896C7F">
        <w:t xml:space="preserve"> </w:t>
      </w:r>
      <w:r>
        <w:t>que</w:t>
      </w:r>
      <w:r w:rsidR="00D97482">
        <w:t xml:space="preserve"> est</w:t>
      </w:r>
      <w:r>
        <w:t>á</w:t>
      </w:r>
      <w:r w:rsidR="00D97482">
        <w:t xml:space="preserve"> vinculado a </w:t>
      </w:r>
      <w:r w:rsidR="004E41F1">
        <w:t>uma filial</w:t>
      </w:r>
      <w:r w:rsidR="00D97482">
        <w:t xml:space="preserve"> e a um centro de custo, o sistema </w:t>
      </w:r>
      <w:r w:rsidR="004B6ED7">
        <w:t>preencherá automaticamente estes campos.</w:t>
      </w:r>
      <w:r w:rsidR="001B48B3">
        <w:t xml:space="preserve"> Como no exemplo abaixo.</w:t>
      </w:r>
    </w:p>
    <w:p w14:paraId="017C41EC" w14:textId="69F1A118" w:rsidR="001B48B3" w:rsidRDefault="0073307C" w:rsidP="0073307C">
      <w:pPr>
        <w:pStyle w:val="Arte"/>
      </w:pPr>
      <w:r w:rsidRPr="0073307C">
        <w:rPr>
          <w:noProof/>
        </w:rPr>
        <w:drawing>
          <wp:inline distT="0" distB="0" distL="0" distR="0" wp14:anchorId="569FC16B" wp14:editId="45D0E7B4">
            <wp:extent cx="4626610" cy="598805"/>
            <wp:effectExtent l="0" t="0" r="254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F493" w14:textId="441E0786" w:rsidR="006660EB" w:rsidRPr="006660EB" w:rsidRDefault="006660EB" w:rsidP="006660EB">
      <w:pPr>
        <w:pStyle w:val="CorpodeTexto0"/>
      </w:pPr>
      <w:r>
        <w:t xml:space="preserve">Não esqueça de informar a data e hora </w:t>
      </w:r>
      <w:r w:rsidR="00254E60">
        <w:t>de início do registro.</w:t>
      </w:r>
    </w:p>
    <w:p w14:paraId="520EDC94" w14:textId="79637809" w:rsidR="00563D88" w:rsidRDefault="0014279D" w:rsidP="002B4829">
      <w:pPr>
        <w:pStyle w:val="CorpodeTexto0"/>
      </w:pPr>
      <w:r>
        <w:t xml:space="preserve">Se por acaso você não </w:t>
      </w:r>
      <w:r w:rsidR="00A0304E">
        <w:t>identificar</w:t>
      </w:r>
      <w:r>
        <w:t xml:space="preserve"> o motorista</w:t>
      </w:r>
      <w:r w:rsidR="00CC76DE">
        <w:t xml:space="preserve">, </w:t>
      </w:r>
      <w:r w:rsidR="007E7C7D">
        <w:t>os campos Filial</w:t>
      </w:r>
      <w:r w:rsidR="008974E7">
        <w:t xml:space="preserve"> atual</w:t>
      </w:r>
      <w:r w:rsidR="007E7C7D">
        <w:t xml:space="preserve"> e Centro de custo </w:t>
      </w:r>
      <w:r w:rsidR="008974E7">
        <w:t xml:space="preserve">atual </w:t>
      </w:r>
      <w:r w:rsidR="007E7C7D">
        <w:t>deverão ser preenchidos manualmente</w:t>
      </w:r>
      <w:r w:rsidR="00532E3E" w:rsidRPr="00532E3E">
        <w:t xml:space="preserve"> junto com a data e a hora, pois estes são considerado campos obrigatórios.</w:t>
      </w:r>
    </w:p>
    <w:p w14:paraId="73D19C27" w14:textId="7F1F5494" w:rsidR="00AD576C" w:rsidRDefault="00EE1CD4" w:rsidP="005641A9">
      <w:pPr>
        <w:pStyle w:val="Arte"/>
      </w:pPr>
      <w:r w:rsidRPr="00757154">
        <w:rPr>
          <w:noProof/>
        </w:rPr>
        <w:drawing>
          <wp:inline distT="0" distB="0" distL="0" distR="0" wp14:anchorId="6FFCA348" wp14:editId="12AA37F1">
            <wp:extent cx="4626610" cy="604520"/>
            <wp:effectExtent l="0" t="0" r="2540" b="5080"/>
            <wp:docPr id="57" name="Imagem 5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Interface gráfica do usuário, Aplicativo&#10;&#10;Descrição gerada automaticament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0319" w14:textId="3925AF31" w:rsidR="00761113" w:rsidRDefault="00C90B5F" w:rsidP="002B4829">
      <w:pPr>
        <w:pStyle w:val="CorpodeTexto0"/>
      </w:pPr>
      <w:r>
        <w:t xml:space="preserve">Marque a </w:t>
      </w:r>
      <w:proofErr w:type="gramStart"/>
      <w:r>
        <w:t>opção Em</w:t>
      </w:r>
      <w:proofErr w:type="gramEnd"/>
      <w:r>
        <w:t xml:space="preserve"> uso</w:t>
      </w:r>
      <w:r w:rsidR="003F6D5D">
        <w:t xml:space="preserve"> para veículos que</w:t>
      </w:r>
      <w:r w:rsidR="00710F3C">
        <w:t xml:space="preserve"> estão em uso por algum colaborador</w:t>
      </w:r>
      <w:r w:rsidR="00D553D7">
        <w:t xml:space="preserve">. </w:t>
      </w:r>
    </w:p>
    <w:p w14:paraId="3DDB3877" w14:textId="6DD6C3A0" w:rsidR="00761113" w:rsidRDefault="00C90B5F" w:rsidP="00C90B5F">
      <w:pPr>
        <w:pStyle w:val="Arte"/>
      </w:pPr>
      <w:r w:rsidRPr="00C90B5F">
        <w:rPr>
          <w:noProof/>
        </w:rPr>
        <w:drawing>
          <wp:inline distT="0" distB="0" distL="0" distR="0" wp14:anchorId="631BD4FF" wp14:editId="3DC72EDA">
            <wp:extent cx="828791" cy="266737"/>
            <wp:effectExtent l="0" t="0" r="952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B1FD" w14:textId="7AEFFDE9" w:rsidR="002B4829" w:rsidRDefault="00B222EF" w:rsidP="002400AF">
      <w:pPr>
        <w:pStyle w:val="CorpodeTexto0"/>
      </w:pPr>
      <w:r>
        <w:t>Adicione</w:t>
      </w:r>
      <w:r w:rsidR="002400AF">
        <w:t xml:space="preserve"> a foto do seu veículo</w:t>
      </w:r>
      <w:r w:rsidR="00285485">
        <w:t xml:space="preserve"> no campo Imagem do Veículo</w:t>
      </w:r>
      <w:r w:rsidR="002400AF">
        <w:t>.</w:t>
      </w:r>
    </w:p>
    <w:p w14:paraId="178E8BDC" w14:textId="7CF17A6E" w:rsidR="002400AF" w:rsidRDefault="002400AF" w:rsidP="002400AF">
      <w:pPr>
        <w:pStyle w:val="Arte"/>
      </w:pPr>
      <w:r w:rsidRPr="002400AF">
        <w:rPr>
          <w:noProof/>
        </w:rPr>
        <w:drawing>
          <wp:inline distT="0" distB="0" distL="0" distR="0" wp14:anchorId="56F2D907" wp14:editId="3D7CC02E">
            <wp:extent cx="4182059" cy="828791"/>
            <wp:effectExtent l="0" t="0" r="0" b="9525"/>
            <wp:docPr id="74" name="Imagem 7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m 74" descr="Interface gráfica do usuário, Texto, Aplicativo, Email&#10;&#10;Descrição gerada automaticamente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584E" w14:textId="35F6431E" w:rsidR="002400AF" w:rsidRDefault="002400AF" w:rsidP="002400AF">
      <w:pPr>
        <w:pStyle w:val="CorpodeTexto0"/>
      </w:pPr>
      <w:r>
        <w:t xml:space="preserve">Após </w:t>
      </w:r>
      <w:r w:rsidR="006E01B0">
        <w:t>preencher as</w:t>
      </w:r>
      <w:r>
        <w:t xml:space="preserve"> informações, </w:t>
      </w:r>
      <w:r w:rsidR="009F1784">
        <w:t xml:space="preserve">selecione </w:t>
      </w:r>
      <w:r w:rsidR="006E01B0">
        <w:t>o</w:t>
      </w:r>
      <w:r w:rsidR="009F1784">
        <w:t xml:space="preserve"> </w:t>
      </w:r>
      <w:r w:rsidR="00EF6ED9">
        <w:t>número</w:t>
      </w:r>
      <w:r w:rsidR="009F1784">
        <w:t xml:space="preserve"> dois, Documentação</w:t>
      </w:r>
      <w:r w:rsidR="00A65556">
        <w:t xml:space="preserve"> ou clique em avançar no inferior da tela</w:t>
      </w:r>
      <w:r w:rsidR="009F1784">
        <w:t>.</w:t>
      </w:r>
    </w:p>
    <w:p w14:paraId="7547A41C" w14:textId="6C02D514" w:rsidR="009F1784" w:rsidRDefault="00F46270" w:rsidP="00D0295D">
      <w:pPr>
        <w:pStyle w:val="Arte"/>
      </w:pPr>
      <w:r w:rsidRPr="00F46270">
        <w:rPr>
          <w:noProof/>
        </w:rPr>
        <w:drawing>
          <wp:inline distT="0" distB="0" distL="0" distR="0" wp14:anchorId="43B54DD0" wp14:editId="1D76ED9F">
            <wp:extent cx="943107" cy="523948"/>
            <wp:effectExtent l="0" t="0" r="9525" b="9525"/>
            <wp:docPr id="104" name="Imagem 10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m 104" descr="Diagrama&#10;&#10;Descrição gerada automaticament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43F0C" w14:textId="6F13AA64" w:rsidR="002400AF" w:rsidRDefault="00EF6ED9" w:rsidP="00EF6ED9">
      <w:pPr>
        <w:pStyle w:val="Arte"/>
      </w:pPr>
      <w:r w:rsidRPr="00EF6ED9">
        <w:rPr>
          <w:noProof/>
        </w:rPr>
        <w:drawing>
          <wp:inline distT="0" distB="0" distL="0" distR="0" wp14:anchorId="607CBFA7" wp14:editId="2CD1574A">
            <wp:extent cx="352474" cy="381053"/>
            <wp:effectExtent l="0" t="0" r="952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5D06" w14:textId="5D30C6C4" w:rsidR="002400AF" w:rsidRDefault="00870D8D" w:rsidP="002400AF">
      <w:pPr>
        <w:pStyle w:val="CorpodeTexto0"/>
      </w:pPr>
      <w:r>
        <w:lastRenderedPageBreak/>
        <w:t>Em documentação</w:t>
      </w:r>
      <w:r w:rsidR="00A65556">
        <w:t>,</w:t>
      </w:r>
      <w:r>
        <w:t xml:space="preserve"> você informa</w:t>
      </w:r>
      <w:r w:rsidR="005D4903">
        <w:t xml:space="preserve"> os</w:t>
      </w:r>
      <w:r>
        <w:t xml:space="preserve"> </w:t>
      </w:r>
      <w:r w:rsidR="001B0E87">
        <w:t>dados</w:t>
      </w:r>
      <w:r w:rsidR="00156B33">
        <w:t xml:space="preserve"> do carro como chassi, </w:t>
      </w:r>
      <w:r w:rsidR="002C65F5">
        <w:t>RENAVAM</w:t>
      </w:r>
      <w:r w:rsidR="00156B33">
        <w:t>, ano de fabricação etc.</w:t>
      </w:r>
    </w:p>
    <w:p w14:paraId="266E145C" w14:textId="7E07B4C3" w:rsidR="00156B33" w:rsidRDefault="001B0E87" w:rsidP="001B0E87">
      <w:pPr>
        <w:pStyle w:val="Arte"/>
      </w:pPr>
      <w:r w:rsidRPr="001B0E87">
        <w:rPr>
          <w:noProof/>
        </w:rPr>
        <w:drawing>
          <wp:inline distT="0" distB="0" distL="0" distR="0" wp14:anchorId="08AE9986" wp14:editId="6F6A6755">
            <wp:extent cx="4626610" cy="1211580"/>
            <wp:effectExtent l="0" t="0" r="2540" b="7620"/>
            <wp:docPr id="79" name="Imagem 7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m 79" descr="Interface gráfica do usuário, Aplicativo&#10;&#10;Descrição gerada automaticamente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CBA1" w14:textId="392DE036" w:rsidR="002400AF" w:rsidRDefault="0054392C" w:rsidP="002400AF">
      <w:pPr>
        <w:pStyle w:val="CorpodeTexto0"/>
      </w:pPr>
      <w:r>
        <w:t>A</w:t>
      </w:r>
      <w:r w:rsidR="00D1608C">
        <w:t>nex</w:t>
      </w:r>
      <w:r>
        <w:t>e</w:t>
      </w:r>
      <w:r w:rsidR="00D1608C">
        <w:t xml:space="preserve"> o arquivo da CRLV no sistema através do campo Arquivo de CRLV.</w:t>
      </w:r>
    </w:p>
    <w:p w14:paraId="1DADEAB8" w14:textId="3E9C8BCC" w:rsidR="00D1608C" w:rsidRDefault="001C1AC2" w:rsidP="001C1AC2">
      <w:pPr>
        <w:pStyle w:val="Arte"/>
      </w:pPr>
      <w:r w:rsidRPr="001C1AC2">
        <w:rPr>
          <w:noProof/>
        </w:rPr>
        <w:drawing>
          <wp:inline distT="0" distB="0" distL="0" distR="0" wp14:anchorId="16ABECF9" wp14:editId="5CAEDA75">
            <wp:extent cx="2029108" cy="590632"/>
            <wp:effectExtent l="0" t="0" r="9525" b="0"/>
            <wp:docPr id="80" name="Imagem 80" descr="Gráf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m 80" descr="Gráfico&#10;&#10;Descrição gerada automaticamente com confiança baixa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21BB" w14:textId="7829ED62" w:rsidR="002400AF" w:rsidRDefault="001C1AC2" w:rsidP="002400AF">
      <w:pPr>
        <w:pStyle w:val="CorpodeTexto0"/>
      </w:pPr>
      <w:r>
        <w:t xml:space="preserve">E </w:t>
      </w:r>
      <w:r w:rsidR="00F2541D">
        <w:t>a seguir,</w:t>
      </w:r>
      <w:r>
        <w:t xml:space="preserve"> inform</w:t>
      </w:r>
      <w:r w:rsidR="0054392C">
        <w:t>e</w:t>
      </w:r>
      <w:r>
        <w:t xml:space="preserve"> o </w:t>
      </w:r>
      <w:r w:rsidR="00022A8D">
        <w:t>valor e</w:t>
      </w:r>
      <w:r w:rsidR="00A00B51">
        <w:t xml:space="preserve"> a data </w:t>
      </w:r>
      <w:r>
        <w:t>da compra.</w:t>
      </w:r>
    </w:p>
    <w:p w14:paraId="1BA9AC1A" w14:textId="0D2B63DA" w:rsidR="001C1AC2" w:rsidRDefault="00022A8D" w:rsidP="00F17E8C">
      <w:pPr>
        <w:pStyle w:val="Arte"/>
      </w:pPr>
      <w:r w:rsidRPr="00022A8D">
        <w:rPr>
          <w:noProof/>
        </w:rPr>
        <w:drawing>
          <wp:inline distT="0" distB="0" distL="0" distR="0" wp14:anchorId="54A25838" wp14:editId="731F34C2">
            <wp:extent cx="4124901" cy="533474"/>
            <wp:effectExtent l="0" t="0" r="9525" b="0"/>
            <wp:docPr id="54" name="Imagem 54" descr="Aplicativ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Aplicativo&#10;&#10;Descrição gerada automaticamente com confiança baixa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8828" w14:textId="11931068" w:rsidR="001C1AC2" w:rsidRDefault="00E50763" w:rsidP="002400AF">
      <w:pPr>
        <w:pStyle w:val="CorpodeTexto0"/>
      </w:pPr>
      <w:r>
        <w:t>Abaixo temos o</w:t>
      </w:r>
      <w:r w:rsidR="00555665">
        <w:t>s</w:t>
      </w:r>
      <w:r>
        <w:t xml:space="preserve"> campo</w:t>
      </w:r>
      <w:r w:rsidR="00555665">
        <w:t>s</w:t>
      </w:r>
      <w:r>
        <w:t xml:space="preserve"> de vencimentos, </w:t>
      </w:r>
      <w:r w:rsidR="00072B29">
        <w:t>insira</w:t>
      </w:r>
      <w:r>
        <w:t xml:space="preserve"> as datas de vencimento da</w:t>
      </w:r>
      <w:r w:rsidR="00072B29">
        <w:t>s</w:t>
      </w:r>
      <w:r>
        <w:t xml:space="preserve"> documentaç</w:t>
      </w:r>
      <w:r w:rsidR="00072B29">
        <w:t>ões</w:t>
      </w:r>
      <w:r>
        <w:t xml:space="preserve"> </w:t>
      </w:r>
      <w:r w:rsidR="00670486">
        <w:t>e sua</w:t>
      </w:r>
      <w:r w:rsidR="00072B29">
        <w:t>s</w:t>
      </w:r>
      <w:r w:rsidR="005201CA">
        <w:t xml:space="preserve"> repetiç</w:t>
      </w:r>
      <w:r w:rsidR="00072B29">
        <w:t>ões</w:t>
      </w:r>
      <w:r w:rsidR="00670486">
        <w:t>.</w:t>
      </w:r>
    </w:p>
    <w:p w14:paraId="1BDC82CE" w14:textId="0FAC4F1E" w:rsidR="00E50763" w:rsidRDefault="008E226B" w:rsidP="002400AF">
      <w:pPr>
        <w:pStyle w:val="CorpodeTexto0"/>
      </w:pPr>
      <w:r>
        <w:t>Será</w:t>
      </w:r>
      <w:r w:rsidR="00FD64BB">
        <w:t xml:space="preserve"> através deste</w:t>
      </w:r>
      <w:r>
        <w:t>s</w:t>
      </w:r>
      <w:r w:rsidR="00FD64BB">
        <w:t xml:space="preserve"> campo</w:t>
      </w:r>
      <w:r>
        <w:t>s</w:t>
      </w:r>
      <w:r w:rsidR="00FD64BB">
        <w:t xml:space="preserve"> que o sistema criará os alertas</w:t>
      </w:r>
      <w:r w:rsidR="0031792F">
        <w:t xml:space="preserve"> das pendências</w:t>
      </w:r>
      <w:r w:rsidR="00FD64BB">
        <w:t xml:space="preserve"> </w:t>
      </w:r>
      <w:r w:rsidR="0031792F">
        <w:t>definidas nos parâmetros</w:t>
      </w:r>
      <w:r w:rsidR="00A8463E">
        <w:t xml:space="preserve"> do sistema.</w:t>
      </w:r>
    </w:p>
    <w:p w14:paraId="1999F3D5" w14:textId="22C4C94B" w:rsidR="00E50763" w:rsidRDefault="00E50763" w:rsidP="00E50763">
      <w:pPr>
        <w:pStyle w:val="Arte"/>
      </w:pPr>
      <w:r w:rsidRPr="00E50763">
        <w:rPr>
          <w:noProof/>
        </w:rPr>
        <w:drawing>
          <wp:inline distT="0" distB="0" distL="0" distR="0" wp14:anchorId="726B0215" wp14:editId="32159382">
            <wp:extent cx="4626610" cy="1316990"/>
            <wp:effectExtent l="0" t="0" r="2540" b="0"/>
            <wp:docPr id="82" name="Imagem 8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 descr="Interface gráfica do usuário&#10;&#10;Descrição gerada automaticament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6EC6" w14:textId="510B1A71" w:rsidR="002400AF" w:rsidRDefault="00A8463E" w:rsidP="002400AF">
      <w:pPr>
        <w:pStyle w:val="CorpodeTexto0"/>
      </w:pPr>
      <w:r>
        <w:t xml:space="preserve">O </w:t>
      </w:r>
      <w:r w:rsidR="00D469EA">
        <w:t xml:space="preserve">sistema </w:t>
      </w:r>
      <w:r w:rsidR="004B4D25">
        <w:t>disponibiliza</w:t>
      </w:r>
      <w:r w:rsidR="00D469EA">
        <w:t xml:space="preserve"> a </w:t>
      </w:r>
      <w:r>
        <w:t>document</w:t>
      </w:r>
      <w:r w:rsidR="00D469EA">
        <w:t>ação</w:t>
      </w:r>
      <w:r>
        <w:t xml:space="preserve"> p</w:t>
      </w:r>
      <w:r w:rsidR="005201CA">
        <w:t>adr</w:t>
      </w:r>
      <w:r w:rsidR="00D469EA">
        <w:t>ão</w:t>
      </w:r>
      <w:r w:rsidR="005201CA">
        <w:t xml:space="preserve"> dos veículos, porém você pode adicionar novos.</w:t>
      </w:r>
    </w:p>
    <w:p w14:paraId="6BC5CA5B" w14:textId="6C0527DF" w:rsidR="002400AF" w:rsidRDefault="00670486" w:rsidP="002400AF">
      <w:pPr>
        <w:pStyle w:val="CorpodeTexto0"/>
      </w:pPr>
      <w:r>
        <w:lastRenderedPageBreak/>
        <w:t>Para adicionar</w:t>
      </w:r>
      <w:r w:rsidR="005C2FB2">
        <w:t>,</w:t>
      </w:r>
      <w:r>
        <w:t xml:space="preserve"> </w:t>
      </w:r>
      <w:r w:rsidR="00301371">
        <w:t>clique em</w:t>
      </w:r>
      <w:r w:rsidR="00924004">
        <w:t xml:space="preserve"> Adicionar vencimento.</w:t>
      </w:r>
    </w:p>
    <w:p w14:paraId="42C848A3" w14:textId="32565EE6" w:rsidR="002400AF" w:rsidRDefault="00924004" w:rsidP="00924004">
      <w:pPr>
        <w:pStyle w:val="Arte"/>
      </w:pPr>
      <w:r w:rsidRPr="00924004">
        <w:rPr>
          <w:noProof/>
        </w:rPr>
        <w:drawing>
          <wp:inline distT="0" distB="0" distL="0" distR="0" wp14:anchorId="36835FDE" wp14:editId="690197F8">
            <wp:extent cx="1295581" cy="333422"/>
            <wp:effectExtent l="0" t="0" r="0" b="9525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78CA" w14:textId="08ECD5E2" w:rsidR="002400AF" w:rsidRDefault="00301371" w:rsidP="002400AF">
      <w:pPr>
        <w:pStyle w:val="CorpodeTexto0"/>
      </w:pPr>
      <w:r>
        <w:t>Informe o tipo de vencimento e a data</w:t>
      </w:r>
      <w:r w:rsidR="00EA63E4">
        <w:t>.</w:t>
      </w:r>
    </w:p>
    <w:p w14:paraId="2B1EAD54" w14:textId="78750E0A" w:rsidR="00EA63E4" w:rsidRDefault="003F5992" w:rsidP="003F5992">
      <w:pPr>
        <w:pStyle w:val="Arte"/>
      </w:pPr>
      <w:r w:rsidRPr="003F5992">
        <w:rPr>
          <w:noProof/>
        </w:rPr>
        <w:drawing>
          <wp:inline distT="0" distB="0" distL="0" distR="0" wp14:anchorId="3DA88FFE" wp14:editId="7F4A6DD4">
            <wp:extent cx="4626610" cy="312420"/>
            <wp:effectExtent l="0" t="0" r="254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DC80" w14:textId="64CE625F" w:rsidR="002400AF" w:rsidRDefault="003F5992" w:rsidP="002400AF">
      <w:pPr>
        <w:pStyle w:val="CorpodeTexto0"/>
      </w:pPr>
      <w:r>
        <w:t>Agora</w:t>
      </w:r>
      <w:r w:rsidR="00840112">
        <w:t>,</w:t>
      </w:r>
      <w:r>
        <w:t xml:space="preserve"> selecione a repetição do alerta para o vencimento.</w:t>
      </w:r>
      <w:r w:rsidR="00C65158">
        <w:t xml:space="preserve"> </w:t>
      </w:r>
    </w:p>
    <w:p w14:paraId="489589D7" w14:textId="7F9E22E5" w:rsidR="002400AF" w:rsidRDefault="0057787E" w:rsidP="0057787E">
      <w:pPr>
        <w:pStyle w:val="Arte"/>
      </w:pPr>
      <w:r w:rsidRPr="0057787E">
        <w:rPr>
          <w:noProof/>
        </w:rPr>
        <w:drawing>
          <wp:inline distT="0" distB="0" distL="0" distR="0" wp14:anchorId="47311EB7" wp14:editId="4274383C">
            <wp:extent cx="1400370" cy="1800476"/>
            <wp:effectExtent l="0" t="0" r="9525" b="9525"/>
            <wp:docPr id="85" name="Imagem 8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m 85" descr="Interface gráfica do usuário, Aplicativo&#10;&#10;Descrição gerada automaticament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AB093" w14:textId="276A5638" w:rsidR="00624351" w:rsidRDefault="005C2FB2" w:rsidP="0057787E">
      <w:pPr>
        <w:pStyle w:val="CorpodeTexto0"/>
      </w:pPr>
      <w:r>
        <w:t>Depois de completar</w:t>
      </w:r>
      <w:r w:rsidR="00F46270">
        <w:t xml:space="preserve"> esta etapa</w:t>
      </w:r>
      <w:r w:rsidR="003377BA">
        <w:t xml:space="preserve">, selecione o número três Locação ou clique </w:t>
      </w:r>
      <w:r w:rsidR="00076F11">
        <w:t>em avançar.</w:t>
      </w:r>
    </w:p>
    <w:p w14:paraId="369617DE" w14:textId="0DEE02E4" w:rsidR="00624351" w:rsidRDefault="00624351" w:rsidP="00624351">
      <w:pPr>
        <w:pStyle w:val="Arte"/>
      </w:pPr>
      <w:r w:rsidRPr="00624351">
        <w:rPr>
          <w:noProof/>
        </w:rPr>
        <w:drawing>
          <wp:inline distT="0" distB="0" distL="0" distR="0" wp14:anchorId="45A7535B" wp14:editId="3F359417">
            <wp:extent cx="504895" cy="571580"/>
            <wp:effectExtent l="0" t="0" r="0" b="0"/>
            <wp:docPr id="93" name="Imagem 93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m 93" descr="Uma imagem contendo relógio&#10;&#10;Descrição gerada automaticament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9C0C" w14:textId="1FD183F6" w:rsidR="00757D59" w:rsidRPr="00757D59" w:rsidRDefault="00757D59" w:rsidP="00757D59">
      <w:pPr>
        <w:pStyle w:val="Arte"/>
      </w:pPr>
      <w:r w:rsidRPr="00757D59">
        <w:rPr>
          <w:noProof/>
        </w:rPr>
        <w:drawing>
          <wp:inline distT="0" distB="0" distL="0" distR="0" wp14:anchorId="43C03F5F" wp14:editId="414BF288">
            <wp:extent cx="362001" cy="352474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9FFE" w14:textId="40614402" w:rsidR="008C7671" w:rsidRDefault="008D5AA3" w:rsidP="008C7671">
      <w:pPr>
        <w:pStyle w:val="CorpodeTexto0"/>
      </w:pPr>
      <w:r>
        <w:t>Se este</w:t>
      </w:r>
      <w:r w:rsidR="00787E49">
        <w:t xml:space="preserve"> veículo </w:t>
      </w:r>
      <w:r>
        <w:t>é</w:t>
      </w:r>
      <w:r w:rsidR="00787E49">
        <w:t xml:space="preserve"> locado</w:t>
      </w:r>
      <w:r w:rsidR="00076F11">
        <w:t>,</w:t>
      </w:r>
      <w:r w:rsidR="00787E49">
        <w:t xml:space="preserve"> preencha as informações como no exemplo abaixo.</w:t>
      </w:r>
    </w:p>
    <w:p w14:paraId="0CC6C056" w14:textId="5BB38F83" w:rsidR="00787E49" w:rsidRDefault="000F4590" w:rsidP="000F4590">
      <w:pPr>
        <w:pStyle w:val="Arte"/>
      </w:pPr>
      <w:r w:rsidRPr="000F4590">
        <w:rPr>
          <w:noProof/>
        </w:rPr>
        <w:drawing>
          <wp:inline distT="0" distB="0" distL="0" distR="0" wp14:anchorId="0833F60E" wp14:editId="603C13C4">
            <wp:extent cx="4626610" cy="434975"/>
            <wp:effectExtent l="0" t="0" r="2540" b="3175"/>
            <wp:docPr id="87" name="Imagem 8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7" descr="Interface gráfica do usuário, Texto, Aplicativo&#10;&#10;Descrição gerada automaticament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79F9" w14:textId="395FC9B0" w:rsidR="008D5AA3" w:rsidRPr="008D5AA3" w:rsidRDefault="008C7671" w:rsidP="008C7671">
      <w:pPr>
        <w:pStyle w:val="CorpodeTexto0"/>
      </w:pPr>
      <w:r>
        <w:t>Caso não seja, mantenha os campos em branco.</w:t>
      </w:r>
    </w:p>
    <w:p w14:paraId="4BF1BEB4" w14:textId="0A10EFFC" w:rsidR="0057787E" w:rsidRDefault="003E2A14" w:rsidP="0057787E">
      <w:pPr>
        <w:pStyle w:val="CorpodeTexto0"/>
      </w:pPr>
      <w:r>
        <w:lastRenderedPageBreak/>
        <w:t>Avance para a</w:t>
      </w:r>
      <w:r w:rsidR="000F7CDA">
        <w:t xml:space="preserve"> etapa de número quatro, Controle e c</w:t>
      </w:r>
      <w:r>
        <w:t>ombustível.</w:t>
      </w:r>
    </w:p>
    <w:p w14:paraId="46D341EE" w14:textId="3564F671" w:rsidR="007C63EB" w:rsidRDefault="007C63EB" w:rsidP="007C63EB">
      <w:pPr>
        <w:pStyle w:val="Arte"/>
      </w:pPr>
      <w:r w:rsidRPr="007C63EB">
        <w:rPr>
          <w:noProof/>
        </w:rPr>
        <w:drawing>
          <wp:inline distT="0" distB="0" distL="0" distR="0" wp14:anchorId="25DD66AB" wp14:editId="39B87B5F">
            <wp:extent cx="752580" cy="666843"/>
            <wp:effectExtent l="0" t="0" r="9525" b="0"/>
            <wp:docPr id="117" name="Imagem 117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m 117" descr="Diagrama, Texto&#10;&#10;Descrição gerada automaticament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0D7C" w14:textId="5CC55657" w:rsidR="007C63EB" w:rsidRPr="007C63EB" w:rsidRDefault="007C63EB" w:rsidP="007C63EB">
      <w:pPr>
        <w:pStyle w:val="Arte"/>
      </w:pPr>
      <w:r w:rsidRPr="00757D59">
        <w:rPr>
          <w:noProof/>
        </w:rPr>
        <w:drawing>
          <wp:inline distT="0" distB="0" distL="0" distR="0" wp14:anchorId="198E3108" wp14:editId="7EFBC92F">
            <wp:extent cx="362001" cy="352474"/>
            <wp:effectExtent l="0" t="0" r="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B39A" w14:textId="440A4B2C" w:rsidR="006D7DD3" w:rsidRDefault="006D7DD3" w:rsidP="0057787E">
      <w:pPr>
        <w:pStyle w:val="CorpodeTexto0"/>
      </w:pPr>
      <w:r>
        <w:t xml:space="preserve">O campo </w:t>
      </w:r>
      <w:r w:rsidR="00F26EA7">
        <w:t>M</w:t>
      </w:r>
      <w:r>
        <w:t xml:space="preserve">otorizado </w:t>
      </w:r>
      <w:r w:rsidR="003E0112">
        <w:t xml:space="preserve">está preenchido, pois no </w:t>
      </w:r>
      <w:r w:rsidR="0072764F">
        <w:t>início</w:t>
      </w:r>
      <w:r w:rsidR="003E0112">
        <w:t xml:space="preserve"> </w:t>
      </w:r>
      <w:r w:rsidR="00481068">
        <w:t>d</w:t>
      </w:r>
      <w:r w:rsidR="0072764F">
        <w:t>a</w:t>
      </w:r>
      <w:r w:rsidR="00481068">
        <w:t xml:space="preserve"> criação</w:t>
      </w:r>
      <w:r w:rsidR="0072764F">
        <w:t xml:space="preserve"> deste veículo</w:t>
      </w:r>
      <w:r w:rsidR="00481068">
        <w:t xml:space="preserve"> a </w:t>
      </w:r>
      <w:proofErr w:type="gramStart"/>
      <w:r w:rsidR="00481068">
        <w:t>opção Um</w:t>
      </w:r>
      <w:proofErr w:type="gramEnd"/>
      <w:r w:rsidR="00481068">
        <w:t xml:space="preserve"> veículo foi selecionada. Se por acaso</w:t>
      </w:r>
      <w:r w:rsidR="007D39C4">
        <w:t>,</w:t>
      </w:r>
      <w:r w:rsidR="00481068">
        <w:t xml:space="preserve"> você tivesse selecionado Um equipamento, esta opção estaria desmarcada.</w:t>
      </w:r>
    </w:p>
    <w:p w14:paraId="25CC2AF7" w14:textId="3C80ECBC" w:rsidR="003F24CA" w:rsidRDefault="00095C0D" w:rsidP="0057787E">
      <w:pPr>
        <w:pStyle w:val="CorpodeTexto0"/>
      </w:pPr>
      <w:r>
        <w:t>Se</w:t>
      </w:r>
      <w:r w:rsidR="00D42E2E">
        <w:t xml:space="preserve"> a</w:t>
      </w:r>
      <w:r>
        <w:t xml:space="preserve"> sua gestão controla hodômetro, preencha o </w:t>
      </w:r>
      <w:proofErr w:type="gramStart"/>
      <w:r>
        <w:t>campo Controla</w:t>
      </w:r>
      <w:proofErr w:type="gramEnd"/>
      <w:r>
        <w:t xml:space="preserve"> hodômetro e em Unidade de controle selecione KM.</w:t>
      </w:r>
    </w:p>
    <w:p w14:paraId="1B4E4A5E" w14:textId="7550F99A" w:rsidR="00EE0813" w:rsidRDefault="00D11045" w:rsidP="00EE0813">
      <w:pPr>
        <w:pStyle w:val="Arte"/>
      </w:pPr>
      <w:r w:rsidRPr="00D11045">
        <w:rPr>
          <w:noProof/>
        </w:rPr>
        <w:drawing>
          <wp:inline distT="0" distB="0" distL="0" distR="0" wp14:anchorId="3E8478AA" wp14:editId="7B15E500">
            <wp:extent cx="4363059" cy="1162212"/>
            <wp:effectExtent l="0" t="0" r="0" b="0"/>
            <wp:docPr id="92" name="Imagem 9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m 92" descr="Interface gráfica do usuário, Aplicativo&#10;&#10;Descrição gerada automaticament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5B15" w14:textId="61205DD3" w:rsidR="000F4590" w:rsidRDefault="00C713CD" w:rsidP="00EE0813">
      <w:pPr>
        <w:pStyle w:val="CorpodeTexto0"/>
      </w:pPr>
      <w:r>
        <w:t>E</w:t>
      </w:r>
      <w:r w:rsidR="006C3A64">
        <w:t xml:space="preserve">m Unidade de controle </w:t>
      </w:r>
      <w:r>
        <w:t>também há a opção horas</w:t>
      </w:r>
      <w:r w:rsidR="00D25D29">
        <w:t>.</w:t>
      </w:r>
      <w:r>
        <w:t xml:space="preserve"> </w:t>
      </w:r>
      <w:r w:rsidR="00D25D29">
        <w:t>N</w:t>
      </w:r>
      <w:r>
        <w:t xml:space="preserve">ote que quando esta opção é selecionada o </w:t>
      </w:r>
      <w:r w:rsidR="00AB6EB4">
        <w:t>campo acima altera o nome de hodômetro para horímetro.</w:t>
      </w:r>
    </w:p>
    <w:p w14:paraId="1195A812" w14:textId="74CE979C" w:rsidR="000F4590" w:rsidRDefault="00053458" w:rsidP="00053458">
      <w:pPr>
        <w:pStyle w:val="Arte"/>
      </w:pPr>
      <w:r w:rsidRPr="00053458">
        <w:rPr>
          <w:noProof/>
        </w:rPr>
        <w:drawing>
          <wp:inline distT="0" distB="0" distL="0" distR="0" wp14:anchorId="349B34AF" wp14:editId="4140DE8A">
            <wp:extent cx="4172532" cy="1143160"/>
            <wp:effectExtent l="0" t="0" r="0" b="0"/>
            <wp:docPr id="91" name="Imagem 9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91" descr="Interface gráfica do usuário, Aplicativo&#10;&#10;Descrição gerada automaticament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9812" w14:textId="0A5252D0" w:rsidR="000F4590" w:rsidRDefault="00647A4F" w:rsidP="0057787E">
      <w:pPr>
        <w:pStyle w:val="CorpodeTexto0"/>
      </w:pPr>
      <w:r>
        <w:t>No Sofit View você também pode utilizar as duas unidades de controle selecionando o campo Controle secundário a direita.</w:t>
      </w:r>
    </w:p>
    <w:p w14:paraId="133FB51B" w14:textId="672EE1D8" w:rsidR="00AD471E" w:rsidRDefault="00AD471E" w:rsidP="00AD471E">
      <w:pPr>
        <w:pStyle w:val="Arte"/>
      </w:pPr>
      <w:r w:rsidRPr="00AD471E">
        <w:rPr>
          <w:noProof/>
        </w:rPr>
        <w:drawing>
          <wp:inline distT="0" distB="0" distL="0" distR="0" wp14:anchorId="0C9B093E" wp14:editId="32BE46F9">
            <wp:extent cx="1343212" cy="352474"/>
            <wp:effectExtent l="0" t="0" r="9525" b="9525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1CDF" w14:textId="0A09A78D" w:rsidR="00647A4F" w:rsidRDefault="00D34513" w:rsidP="0057787E">
      <w:pPr>
        <w:pStyle w:val="CorpodeTexto0"/>
      </w:pPr>
      <w:r>
        <w:lastRenderedPageBreak/>
        <w:t xml:space="preserve">O sistema fará o controle tanto por hodômetro quanto por horímetro, porém </w:t>
      </w:r>
      <w:r w:rsidR="00F6460B">
        <w:t>o controle pri</w:t>
      </w:r>
      <w:r w:rsidR="001D702E">
        <w:t xml:space="preserve">mário </w:t>
      </w:r>
      <w:r w:rsidR="00F6460B">
        <w:t xml:space="preserve">será </w:t>
      </w:r>
      <w:r w:rsidR="001D702E">
        <w:t xml:space="preserve">sempre </w:t>
      </w:r>
      <w:r w:rsidR="00F6460B">
        <w:t>o hodômetro.</w:t>
      </w:r>
    </w:p>
    <w:p w14:paraId="3D556538" w14:textId="5562EFC4" w:rsidR="0057787E" w:rsidRDefault="007352A1" w:rsidP="00D34513">
      <w:pPr>
        <w:pStyle w:val="Arte"/>
      </w:pPr>
      <w:r w:rsidRPr="007352A1">
        <w:rPr>
          <w:noProof/>
        </w:rPr>
        <w:drawing>
          <wp:inline distT="0" distB="0" distL="0" distR="0" wp14:anchorId="4F952046" wp14:editId="1D5EB64F">
            <wp:extent cx="4626610" cy="853440"/>
            <wp:effectExtent l="0" t="0" r="2540" b="3810"/>
            <wp:docPr id="94" name="Imagem 9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m 94" descr="Interface gráfica do usuário, Texto, Aplicativo&#10;&#10;Descrição gerada automaticament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569A" w14:textId="36249C71" w:rsidR="0057787E" w:rsidRDefault="008A69A1" w:rsidP="0057787E">
      <w:pPr>
        <w:pStyle w:val="CorpodeTexto0"/>
      </w:pPr>
      <w:r>
        <w:t>Em cartão de combustível informe o número do cart</w:t>
      </w:r>
      <w:r w:rsidR="00D16C01">
        <w:t xml:space="preserve">ão, o fornecedor e o </w:t>
      </w:r>
      <w:r w:rsidR="00F311F9">
        <w:t>valor.</w:t>
      </w:r>
    </w:p>
    <w:p w14:paraId="679803D7" w14:textId="0941FAD6" w:rsidR="00D16C01" w:rsidRDefault="004D1BDC" w:rsidP="004D1BDC">
      <w:pPr>
        <w:pStyle w:val="Arte"/>
      </w:pPr>
      <w:r w:rsidRPr="004D1BDC">
        <w:rPr>
          <w:noProof/>
        </w:rPr>
        <w:drawing>
          <wp:inline distT="0" distB="0" distL="0" distR="0" wp14:anchorId="4340901A" wp14:editId="52375F5C">
            <wp:extent cx="4626610" cy="450215"/>
            <wp:effectExtent l="0" t="0" r="2540" b="698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04C5" w14:textId="782885F0" w:rsidR="0057787E" w:rsidRDefault="00734487" w:rsidP="0057787E">
      <w:pPr>
        <w:pStyle w:val="CorpodeTexto0"/>
      </w:pPr>
      <w:r>
        <w:t>Em Combustível você registra qual combustível é utilizado no seu veículo</w:t>
      </w:r>
      <w:r w:rsidR="005C2DE8">
        <w:t>, a capacidade do tanque e a média do consumo.</w:t>
      </w:r>
    </w:p>
    <w:p w14:paraId="617C9197" w14:textId="6D31A865" w:rsidR="005C2DE8" w:rsidRDefault="00807009" w:rsidP="0057787E">
      <w:pPr>
        <w:pStyle w:val="CorpodeTexto0"/>
      </w:pPr>
      <w:r>
        <w:t>O</w:t>
      </w:r>
      <w:r w:rsidR="005C2DE8">
        <w:t xml:space="preserve"> Sofit </w:t>
      </w:r>
      <w:r w:rsidR="009A06E8">
        <w:t>View possui dados cadastrados por modelo de veículo</w:t>
      </w:r>
      <w:r w:rsidR="00AF680F">
        <w:t>.</w:t>
      </w:r>
      <w:r w:rsidR="009A06E8">
        <w:t xml:space="preserve"> </w:t>
      </w:r>
      <w:r w:rsidR="00AF680F">
        <w:t>P</w:t>
      </w:r>
      <w:r w:rsidR="009A06E8">
        <w:t>orém</w:t>
      </w:r>
      <w:r w:rsidR="00AF680F">
        <w:t>,</w:t>
      </w:r>
      <w:r w:rsidR="009A06E8">
        <w:t xml:space="preserve"> </w:t>
      </w:r>
      <w:r w:rsidR="00C02FF5">
        <w:t>o sistema permite a</w:t>
      </w:r>
      <w:r w:rsidR="009A06E8">
        <w:t>ltera</w:t>
      </w:r>
      <w:r w:rsidR="00C02FF5">
        <w:t>r</w:t>
      </w:r>
      <w:r w:rsidR="002B34E1">
        <w:t xml:space="preserve"> ou adiciona</w:t>
      </w:r>
      <w:r w:rsidR="00C02FF5">
        <w:t>r</w:t>
      </w:r>
      <w:r w:rsidR="000C0B55">
        <w:t xml:space="preserve"> valores</w:t>
      </w:r>
      <w:r w:rsidR="004E5406">
        <w:t>.</w:t>
      </w:r>
    </w:p>
    <w:p w14:paraId="0936B15E" w14:textId="432FD922" w:rsidR="004E5406" w:rsidRDefault="00C42303" w:rsidP="0057787E">
      <w:pPr>
        <w:pStyle w:val="CorpodeTexto0"/>
      </w:pPr>
      <w:r>
        <w:t>Esta opção é oferecida po</w:t>
      </w:r>
      <w:r w:rsidR="003E1E32">
        <w:t>rque</w:t>
      </w:r>
      <w:r>
        <w:t xml:space="preserve"> </w:t>
      </w:r>
      <w:r w:rsidR="00002E17">
        <w:t xml:space="preserve">por exemplo, </w:t>
      </w:r>
      <w:r>
        <w:t>o consumo médio de um mesmo veículo pode alterar dependendo do condutor.</w:t>
      </w:r>
    </w:p>
    <w:p w14:paraId="17E0ED59" w14:textId="2F06DF8C" w:rsidR="0057787E" w:rsidRDefault="002E15CF" w:rsidP="00734487">
      <w:pPr>
        <w:pStyle w:val="Arte"/>
      </w:pPr>
      <w:r w:rsidRPr="002E15CF">
        <w:rPr>
          <w:noProof/>
        </w:rPr>
        <w:drawing>
          <wp:inline distT="0" distB="0" distL="0" distR="0" wp14:anchorId="35BACFC2" wp14:editId="03EE3FBA">
            <wp:extent cx="4626610" cy="856615"/>
            <wp:effectExtent l="0" t="0" r="2540" b="635"/>
            <wp:docPr id="97" name="Imagem 9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m 97" descr="Interface gráfica do usuário, Texto, Aplicativo, Email&#10;&#10;Descrição gerada automaticament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D089" w14:textId="0269E605" w:rsidR="0057787E" w:rsidRDefault="00002E17" w:rsidP="0057787E">
      <w:pPr>
        <w:pStyle w:val="CorpodeTexto0"/>
      </w:pPr>
      <w:r>
        <w:t xml:space="preserve">Na etapa cindo </w:t>
      </w:r>
      <w:r w:rsidR="00F30990">
        <w:t xml:space="preserve">ficam os registros </w:t>
      </w:r>
      <w:r w:rsidR="004D31D3">
        <w:t>d</w:t>
      </w:r>
      <w:r w:rsidR="00F30990">
        <w:t>e</w:t>
      </w:r>
      <w:r w:rsidR="00065EE2">
        <w:t xml:space="preserve"> Garantia e manutenção.</w:t>
      </w:r>
    </w:p>
    <w:p w14:paraId="2ED3CFAB" w14:textId="4A202AAA" w:rsidR="00F30990" w:rsidRDefault="00F30990" w:rsidP="00F30990">
      <w:pPr>
        <w:pStyle w:val="Arte"/>
      </w:pPr>
      <w:r w:rsidRPr="00F30990">
        <w:rPr>
          <w:noProof/>
        </w:rPr>
        <w:drawing>
          <wp:inline distT="0" distB="0" distL="0" distR="0" wp14:anchorId="4F118C15" wp14:editId="6F37D0AD">
            <wp:extent cx="847843" cy="695422"/>
            <wp:effectExtent l="0" t="0" r="9525" b="9525"/>
            <wp:docPr id="138" name="Imagem 13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m 138" descr="Diagrama&#10;&#10;Descrição gerada automaticamente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847843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FC6D" w14:textId="77777777" w:rsidR="009D414E" w:rsidRDefault="009D414E" w:rsidP="0057787E">
      <w:pPr>
        <w:pStyle w:val="CorpodeTexto0"/>
      </w:pPr>
    </w:p>
    <w:p w14:paraId="2325DB65" w14:textId="77777777" w:rsidR="009D414E" w:rsidRDefault="009D414E" w:rsidP="0057787E">
      <w:pPr>
        <w:pStyle w:val="CorpodeTexto0"/>
      </w:pPr>
    </w:p>
    <w:p w14:paraId="6CEC80B8" w14:textId="21DFD61D" w:rsidR="002B34E1" w:rsidRDefault="005749EF" w:rsidP="0057787E">
      <w:pPr>
        <w:pStyle w:val="CorpodeTexto0"/>
      </w:pPr>
      <w:r>
        <w:lastRenderedPageBreak/>
        <w:t>Se</w:t>
      </w:r>
      <w:r w:rsidR="00065EE2">
        <w:t xml:space="preserve"> o veículo est</w:t>
      </w:r>
      <w:r>
        <w:t>á</w:t>
      </w:r>
      <w:r w:rsidR="00065EE2">
        <w:t xml:space="preserve"> dentro do prazo da garantia de fábrica, você deve selecionar Utiliza garantia</w:t>
      </w:r>
      <w:r w:rsidR="00F038E0">
        <w:t xml:space="preserve"> de fábrica</w:t>
      </w:r>
      <w:r w:rsidR="00065EE2">
        <w:t>.</w:t>
      </w:r>
    </w:p>
    <w:p w14:paraId="47216B42" w14:textId="003B1B9D" w:rsidR="00F038E0" w:rsidRDefault="00F038E0" w:rsidP="00F038E0">
      <w:pPr>
        <w:pStyle w:val="Arte"/>
      </w:pPr>
      <w:r w:rsidRPr="00F038E0">
        <w:rPr>
          <w:noProof/>
        </w:rPr>
        <w:drawing>
          <wp:inline distT="0" distB="0" distL="0" distR="0" wp14:anchorId="1FC39934" wp14:editId="2DD9310A">
            <wp:extent cx="1733792" cy="581106"/>
            <wp:effectExtent l="0" t="0" r="0" b="9525"/>
            <wp:docPr id="99" name="Imagem 9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 99" descr="Texto&#10;&#10;Descrição gerada automaticament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F461" w14:textId="11E06A9D" w:rsidR="00F038E0" w:rsidRDefault="00B4662B" w:rsidP="00F038E0">
      <w:pPr>
        <w:pStyle w:val="CorpodeTexto0"/>
      </w:pPr>
      <w:r>
        <w:t>Defina</w:t>
      </w:r>
      <w:r w:rsidR="00A8216F">
        <w:t xml:space="preserve"> a frequência </w:t>
      </w:r>
      <w:r w:rsidR="00AA43F0">
        <w:t>que o veículo deverá ir até a concession</w:t>
      </w:r>
      <w:r w:rsidR="004D31D3">
        <w:t>á</w:t>
      </w:r>
      <w:r w:rsidR="00AA43F0">
        <w:t>ria</w:t>
      </w:r>
      <w:r w:rsidR="00B97F6F">
        <w:t>. Este prazo pode ser</w:t>
      </w:r>
      <w:r>
        <w:t xml:space="preserve"> estabelecido</w:t>
      </w:r>
      <w:r w:rsidR="00AA43F0">
        <w:t xml:space="preserve"> </w:t>
      </w:r>
      <w:r w:rsidR="00303078">
        <w:t>por</w:t>
      </w:r>
      <w:r w:rsidR="00AA43F0">
        <w:t xml:space="preserve"> quilômetros ou</w:t>
      </w:r>
      <w:r w:rsidR="004D31D3">
        <w:t xml:space="preserve"> por</w:t>
      </w:r>
      <w:r w:rsidR="00AA43F0">
        <w:t xml:space="preserve"> </w:t>
      </w:r>
      <w:r w:rsidR="00303078">
        <w:t>tempo.</w:t>
      </w:r>
    </w:p>
    <w:p w14:paraId="77FA9907" w14:textId="181C9668" w:rsidR="0044087B" w:rsidRDefault="00417779" w:rsidP="0044087B">
      <w:pPr>
        <w:pStyle w:val="Arte"/>
      </w:pPr>
      <w:r w:rsidRPr="00417779">
        <w:rPr>
          <w:noProof/>
        </w:rPr>
        <w:drawing>
          <wp:inline distT="0" distB="0" distL="0" distR="0" wp14:anchorId="1BC2C157" wp14:editId="5FBC429D">
            <wp:extent cx="4143953" cy="2124371"/>
            <wp:effectExtent l="0" t="0" r="9525" b="9525"/>
            <wp:docPr id="141" name="Imagem 14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m 141" descr="Interface gráfica do usuário, Texto, Aplicativo&#10;&#10;Descrição gerada automaticament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2320" w14:textId="2EEC175D" w:rsidR="00557BF0" w:rsidRDefault="00E75351" w:rsidP="00F038E0">
      <w:pPr>
        <w:pStyle w:val="CorpodeTexto0"/>
      </w:pPr>
      <w:r>
        <w:t>Informe a</w:t>
      </w:r>
      <w:r w:rsidR="00CE3DDC">
        <w:t xml:space="preserve"> quilometragem máxima</w:t>
      </w:r>
      <w:r w:rsidR="00B97F6F">
        <w:t xml:space="preserve"> ou data </w:t>
      </w:r>
      <w:r w:rsidR="00AA7D20">
        <w:t xml:space="preserve">que </w:t>
      </w:r>
      <w:r w:rsidR="002145BB">
        <w:t>finaliza o período da garantia.</w:t>
      </w:r>
    </w:p>
    <w:p w14:paraId="10E524F4" w14:textId="701EE30C" w:rsidR="00F038E0" w:rsidRDefault="002145BB" w:rsidP="00815CF7">
      <w:pPr>
        <w:pStyle w:val="Arte"/>
      </w:pPr>
      <w:r w:rsidRPr="002145BB">
        <w:rPr>
          <w:noProof/>
        </w:rPr>
        <w:drawing>
          <wp:inline distT="0" distB="0" distL="0" distR="0" wp14:anchorId="6BF92D61" wp14:editId="514EE357">
            <wp:extent cx="2810267" cy="1352739"/>
            <wp:effectExtent l="0" t="0" r="0" b="0"/>
            <wp:docPr id="102" name="Imagem 10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102" descr="Interface gráfica do usuário, Texto, Aplicativo, Email&#10;&#10;Descrição gerada automaticament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F49A" w14:textId="2A794F7A" w:rsidR="00F038E0" w:rsidRDefault="002145BB" w:rsidP="00F038E0">
      <w:pPr>
        <w:pStyle w:val="CorpodeTexto0"/>
      </w:pPr>
      <w:r>
        <w:t>Caso n</w:t>
      </w:r>
      <w:r w:rsidR="00522AA2">
        <w:t xml:space="preserve">ão utilize garantia, deixa a </w:t>
      </w:r>
      <w:proofErr w:type="gramStart"/>
      <w:r w:rsidR="00522AA2">
        <w:t>opção Utiliza</w:t>
      </w:r>
      <w:proofErr w:type="gramEnd"/>
      <w:r w:rsidR="00522AA2">
        <w:t xml:space="preserve"> garantia de fábrica desmarcada para que apareça as informações </w:t>
      </w:r>
      <w:r w:rsidR="00C46B2F">
        <w:t>sobre a manutenção básica.</w:t>
      </w:r>
    </w:p>
    <w:p w14:paraId="4B2D61BE" w14:textId="77777777" w:rsidR="009D414E" w:rsidRDefault="009D414E" w:rsidP="00F038E0">
      <w:pPr>
        <w:pStyle w:val="CorpodeTexto0"/>
      </w:pPr>
    </w:p>
    <w:p w14:paraId="0366CE45" w14:textId="77777777" w:rsidR="009D414E" w:rsidRDefault="009D414E" w:rsidP="00F038E0">
      <w:pPr>
        <w:pStyle w:val="CorpodeTexto0"/>
      </w:pPr>
    </w:p>
    <w:p w14:paraId="36910253" w14:textId="270B9BDA" w:rsidR="00F038E0" w:rsidRPr="00F038E0" w:rsidRDefault="00C46B2F" w:rsidP="00F038E0">
      <w:pPr>
        <w:pStyle w:val="CorpodeTexto0"/>
      </w:pPr>
      <w:r>
        <w:lastRenderedPageBreak/>
        <w:t>Defina a frequência da manutenção por quilometragem ou por tempo.</w:t>
      </w:r>
    </w:p>
    <w:p w14:paraId="1AC97368" w14:textId="5D09ED92" w:rsidR="002B34E1" w:rsidRDefault="00912FB9" w:rsidP="00CB70A8">
      <w:pPr>
        <w:pStyle w:val="Arte"/>
      </w:pPr>
      <w:r w:rsidRPr="00912FB9">
        <w:rPr>
          <w:noProof/>
        </w:rPr>
        <w:drawing>
          <wp:inline distT="0" distB="0" distL="0" distR="0" wp14:anchorId="60EBF00D" wp14:editId="63F82321">
            <wp:extent cx="4626610" cy="1208405"/>
            <wp:effectExtent l="0" t="0" r="2540" b="0"/>
            <wp:docPr id="142" name="Imagem 14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m 142" descr="Interface gráfica do usuário, Aplicativo&#10;&#10;Descrição gerada automaticament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3C23" w14:textId="2457FF58" w:rsidR="002B34E1" w:rsidRDefault="00D75CFE" w:rsidP="0057787E">
      <w:pPr>
        <w:pStyle w:val="CorpodeTexto0"/>
      </w:pPr>
      <w:r>
        <w:t xml:space="preserve">Na última etapa de número 6 </w:t>
      </w:r>
      <w:r w:rsidR="001C680F">
        <w:t>estão as Informações adicionais.</w:t>
      </w:r>
    </w:p>
    <w:p w14:paraId="17027EE0" w14:textId="31E6B9C0" w:rsidR="00E82E89" w:rsidRDefault="00E82E89" w:rsidP="00E82E89">
      <w:pPr>
        <w:pStyle w:val="Arte"/>
      </w:pPr>
      <w:r w:rsidRPr="00E82E89">
        <w:rPr>
          <w:noProof/>
        </w:rPr>
        <w:drawing>
          <wp:inline distT="0" distB="0" distL="0" distR="0" wp14:anchorId="7B70CDFE" wp14:editId="319B81E9">
            <wp:extent cx="743054" cy="657317"/>
            <wp:effectExtent l="0" t="0" r="0" b="9525"/>
            <wp:docPr id="139" name="Imagem 139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m 139" descr="Interface gráfica do usuário, Texto&#10;&#10;Descrição gerada automaticament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1C05" w14:textId="6B03BEEB" w:rsidR="00D2369E" w:rsidRDefault="00D2369E" w:rsidP="0057787E">
      <w:pPr>
        <w:pStyle w:val="CorpodeTexto0"/>
      </w:pPr>
      <w:r>
        <w:t xml:space="preserve">São dados </w:t>
      </w:r>
      <w:r w:rsidR="00E82E89">
        <w:t>extras</w:t>
      </w:r>
      <w:r w:rsidR="000F47F7">
        <w:t xml:space="preserve"> e cada organização optará por preench</w:t>
      </w:r>
      <w:r w:rsidR="00E82E89">
        <w:t>ê</w:t>
      </w:r>
      <w:r w:rsidR="000F47F7">
        <w:t>-los ou não.</w:t>
      </w:r>
    </w:p>
    <w:p w14:paraId="75ABEA9D" w14:textId="03713F04" w:rsidR="00D2369E" w:rsidRDefault="00607567" w:rsidP="00607567">
      <w:pPr>
        <w:pStyle w:val="Arte"/>
      </w:pPr>
      <w:r w:rsidRPr="00607567">
        <w:rPr>
          <w:noProof/>
        </w:rPr>
        <w:drawing>
          <wp:inline distT="0" distB="0" distL="0" distR="0" wp14:anchorId="2A8B3B52" wp14:editId="107F1218">
            <wp:extent cx="4626610" cy="2510790"/>
            <wp:effectExtent l="0" t="0" r="2540" b="3810"/>
            <wp:docPr id="103" name="Imagem 10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m 103" descr="Interface gráfica do usuário, Aplicativo&#10;&#10;Descrição gerada automaticament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D542" w14:textId="53E5FC58" w:rsidR="00D2369E" w:rsidRDefault="00607567" w:rsidP="0057787E">
      <w:pPr>
        <w:pStyle w:val="CorpodeTexto0"/>
      </w:pPr>
      <w:r>
        <w:t xml:space="preserve">Após </w:t>
      </w:r>
      <w:r w:rsidR="00E82E89">
        <w:t>completar todo o procedimento</w:t>
      </w:r>
      <w:r>
        <w:t>, clique em salvar no canto superior direito da tela.</w:t>
      </w:r>
    </w:p>
    <w:p w14:paraId="71583BE5" w14:textId="77777777" w:rsidR="00F55769" w:rsidRDefault="002B27C2" w:rsidP="002B27C2">
      <w:pPr>
        <w:pStyle w:val="Arte"/>
        <w:sectPr w:rsidR="00F55769" w:rsidSect="00C47460">
          <w:pgSz w:w="11907" w:h="16840" w:code="9"/>
          <w:pgMar w:top="-1701" w:right="1134" w:bottom="-3317" w:left="3260" w:header="697" w:footer="499" w:gutter="227"/>
          <w:cols w:space="720"/>
          <w:titlePg/>
        </w:sectPr>
      </w:pPr>
      <w:r w:rsidRPr="005E58E2">
        <w:rPr>
          <w:noProof/>
        </w:rPr>
        <w:drawing>
          <wp:inline distT="0" distB="0" distL="0" distR="0" wp14:anchorId="7D922C94" wp14:editId="6BC520C0">
            <wp:extent cx="419158" cy="371527"/>
            <wp:effectExtent l="0" t="0" r="0" b="9525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1C28" w14:textId="6B93CF30" w:rsidR="00876ACB" w:rsidRDefault="00054C67" w:rsidP="00054C67">
      <w:pPr>
        <w:pStyle w:val="Ttulo1"/>
        <w:rPr>
          <w:rStyle w:val="nfase"/>
          <w:rFonts w:asciiTheme="minorHAnsi" w:hAnsiTheme="minorHAnsi"/>
          <w:b/>
        </w:rPr>
      </w:pPr>
      <w:bookmarkStart w:id="17" w:name="_Toc85528253"/>
      <w:r>
        <w:rPr>
          <w:rStyle w:val="nfase"/>
          <w:rFonts w:asciiTheme="minorHAnsi" w:hAnsiTheme="minorHAnsi"/>
          <w:b/>
        </w:rPr>
        <w:lastRenderedPageBreak/>
        <w:t>Cadastros Adicionais de Veículos</w:t>
      </w:r>
      <w:bookmarkEnd w:id="17"/>
    </w:p>
    <w:p w14:paraId="7ECE0B84" w14:textId="6627FA54" w:rsidR="00054C67" w:rsidRPr="00054C67" w:rsidRDefault="00054C67" w:rsidP="00054C67">
      <w:pPr>
        <w:pStyle w:val="CorpodeTexto0"/>
        <w:rPr>
          <w:rStyle w:val="nfase"/>
          <w:rFonts w:asciiTheme="minorHAnsi" w:hAnsiTheme="minorHAnsi"/>
          <w:b w:val="0"/>
        </w:rPr>
      </w:pPr>
      <w:r w:rsidRPr="00054C67">
        <w:rPr>
          <w:rStyle w:val="nfase"/>
          <w:rFonts w:asciiTheme="minorHAnsi" w:hAnsiTheme="minorHAnsi"/>
          <w:b w:val="0"/>
        </w:rPr>
        <w:t>Para complementar o cadastro de veículos, o Sofit View possui outros menus que você pode utilizar para registr</w:t>
      </w:r>
      <w:r>
        <w:rPr>
          <w:rStyle w:val="nfase"/>
          <w:rFonts w:asciiTheme="minorHAnsi" w:hAnsiTheme="minorHAnsi"/>
          <w:b w:val="0"/>
        </w:rPr>
        <w:t>ar</w:t>
      </w:r>
      <w:r w:rsidRPr="00054C67">
        <w:rPr>
          <w:rStyle w:val="nfase"/>
          <w:rFonts w:asciiTheme="minorHAnsi" w:hAnsiTheme="minorHAnsi"/>
          <w:b w:val="0"/>
        </w:rPr>
        <w:t xml:space="preserve"> dados.</w:t>
      </w:r>
    </w:p>
    <w:p w14:paraId="253E2D64" w14:textId="61E73AF7" w:rsidR="00BA6807" w:rsidRPr="0028360B" w:rsidRDefault="0028360B" w:rsidP="0028360B">
      <w:pPr>
        <w:pStyle w:val="Ttulo3"/>
        <w:rPr>
          <w:rStyle w:val="nfase"/>
          <w:rFonts w:asciiTheme="minorHAnsi" w:hAnsiTheme="minorHAnsi"/>
          <w:b/>
        </w:rPr>
      </w:pPr>
      <w:bookmarkStart w:id="18" w:name="_Toc85528254"/>
      <w:r w:rsidRPr="0028360B">
        <w:rPr>
          <w:rStyle w:val="nfase"/>
          <w:rFonts w:asciiTheme="minorHAnsi" w:hAnsiTheme="minorHAnsi"/>
          <w:b/>
        </w:rPr>
        <w:t>Grupos de Veículos</w:t>
      </w:r>
      <w:bookmarkEnd w:id="18"/>
    </w:p>
    <w:p w14:paraId="65A10FD2" w14:textId="7F760E09" w:rsidR="007902D8" w:rsidRDefault="007902D8" w:rsidP="0057787E">
      <w:pPr>
        <w:pStyle w:val="CorpodeTexto0"/>
      </w:pPr>
      <w:r>
        <w:t xml:space="preserve">Vimos anteriormente como criar </w:t>
      </w:r>
      <w:r w:rsidR="00692E30">
        <w:t xml:space="preserve">um grupo de veículo através do atalho. Agora </w:t>
      </w:r>
      <w:r w:rsidR="00A966F4">
        <w:t>demonstraremos</w:t>
      </w:r>
      <w:r w:rsidR="00692E30">
        <w:t xml:space="preserve"> como criar estes grupos pelo menu Cadastrar.</w:t>
      </w:r>
    </w:p>
    <w:p w14:paraId="516EA937" w14:textId="3FB08838" w:rsidR="004E09A6" w:rsidRDefault="00963ABA" w:rsidP="0057787E">
      <w:pPr>
        <w:pStyle w:val="CorpodeTexto0"/>
      </w:pPr>
      <w:r>
        <w:t>Acesse Cadastrar no menu principal e selecione Grupo</w:t>
      </w:r>
      <w:r w:rsidR="0000035A">
        <w:t>s</w:t>
      </w:r>
      <w:r>
        <w:t xml:space="preserve"> de veículos.</w:t>
      </w:r>
    </w:p>
    <w:p w14:paraId="0572DE29" w14:textId="4AC8C050" w:rsidR="00963ABA" w:rsidRDefault="00B628E6" w:rsidP="00B628E6">
      <w:pPr>
        <w:pStyle w:val="Arte"/>
      </w:pPr>
      <w:r w:rsidRPr="00B628E6">
        <w:rPr>
          <w:noProof/>
        </w:rPr>
        <w:drawing>
          <wp:inline distT="0" distB="0" distL="0" distR="0" wp14:anchorId="12869DB9" wp14:editId="3A7900DE">
            <wp:extent cx="4626610" cy="3213100"/>
            <wp:effectExtent l="0" t="0" r="2540" b="6350"/>
            <wp:docPr id="122" name="Imagem 12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m 122" descr="Interface gráfica do usuário, Texto, Aplicativo, Email&#10;&#10;Descrição gerada automaticament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380E" w14:textId="77777777" w:rsidR="009D414E" w:rsidRDefault="009D414E" w:rsidP="0057787E">
      <w:pPr>
        <w:pStyle w:val="CorpodeTexto0"/>
      </w:pPr>
    </w:p>
    <w:p w14:paraId="77C78DDD" w14:textId="77777777" w:rsidR="009D414E" w:rsidRDefault="009D414E" w:rsidP="0057787E">
      <w:pPr>
        <w:pStyle w:val="CorpodeTexto0"/>
      </w:pPr>
    </w:p>
    <w:p w14:paraId="62473C15" w14:textId="4D816334" w:rsidR="00BA6807" w:rsidRDefault="00D0201A" w:rsidP="0057787E">
      <w:pPr>
        <w:pStyle w:val="CorpodeTexto0"/>
      </w:pPr>
      <w:r>
        <w:lastRenderedPageBreak/>
        <w:t>Selecione Criar no canto superior direito da tela.</w:t>
      </w:r>
    </w:p>
    <w:p w14:paraId="083727A3" w14:textId="46F85AD3" w:rsidR="00D0201A" w:rsidRDefault="00D0201A" w:rsidP="00D0201A">
      <w:pPr>
        <w:pStyle w:val="Arte"/>
      </w:pPr>
      <w:r w:rsidRPr="00B40056">
        <w:rPr>
          <w:noProof/>
        </w:rPr>
        <w:drawing>
          <wp:inline distT="0" distB="0" distL="0" distR="0" wp14:anchorId="40C13CD9" wp14:editId="504835C3">
            <wp:extent cx="362001" cy="362001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23A8" w14:textId="3BC5B8CC" w:rsidR="00BA6807" w:rsidRDefault="00BB0FBB" w:rsidP="0057787E">
      <w:pPr>
        <w:pStyle w:val="CorpodeTexto0"/>
      </w:pPr>
      <w:r>
        <w:t>Defina o nome</w:t>
      </w:r>
      <w:r w:rsidR="002D3CF9">
        <w:t>, o consumo médio deste grupo e a unidade de controle.</w:t>
      </w:r>
    </w:p>
    <w:p w14:paraId="2B4F35B7" w14:textId="1103A967" w:rsidR="00D62D76" w:rsidRDefault="00D62D76" w:rsidP="00D62D76">
      <w:pPr>
        <w:pStyle w:val="Arte"/>
      </w:pPr>
      <w:r w:rsidRPr="00D62D76">
        <w:rPr>
          <w:noProof/>
        </w:rPr>
        <w:drawing>
          <wp:inline distT="0" distB="0" distL="0" distR="0" wp14:anchorId="54868DD0" wp14:editId="3598D9CE">
            <wp:extent cx="4626610" cy="730885"/>
            <wp:effectExtent l="0" t="0" r="2540" b="0"/>
            <wp:docPr id="124" name="Imagem 12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m 124" descr="Interface gráfica do usuário, Texto, Aplicativo&#10;&#10;Descrição gerada automaticament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1D6" w14:textId="5F5D2AAF" w:rsidR="002D3CF9" w:rsidRDefault="00A05FE9" w:rsidP="0057787E">
      <w:pPr>
        <w:pStyle w:val="CorpodeTexto0"/>
      </w:pPr>
      <w:r>
        <w:t xml:space="preserve">A unidade de controle pode ser definida por </w:t>
      </w:r>
      <w:r w:rsidR="00D41A27">
        <w:t>quilômetros</w:t>
      </w:r>
      <w:r>
        <w:t xml:space="preserve"> ou por horas de utilização.</w:t>
      </w:r>
    </w:p>
    <w:p w14:paraId="4CC0A9CF" w14:textId="51125ECB" w:rsidR="00D62D76" w:rsidRDefault="008B37B8" w:rsidP="008B37B8">
      <w:pPr>
        <w:pStyle w:val="Arte"/>
      </w:pPr>
      <w:r w:rsidRPr="008B37B8">
        <w:rPr>
          <w:noProof/>
        </w:rPr>
        <w:drawing>
          <wp:inline distT="0" distB="0" distL="0" distR="0" wp14:anchorId="48CB7CAB" wp14:editId="417A8DAE">
            <wp:extent cx="4163006" cy="1009791"/>
            <wp:effectExtent l="0" t="0" r="9525" b="0"/>
            <wp:docPr id="125" name="Imagem 125" descr="Padrão do plano de fun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m 125" descr="Padrão do plano de fundo&#10;&#10;Descrição gerada automaticamente com confiança média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A022" w14:textId="4F8FAA8F" w:rsidR="00D2369E" w:rsidRDefault="00B23266" w:rsidP="008B37B8">
      <w:pPr>
        <w:pStyle w:val="CorpodeTexto0"/>
      </w:pPr>
      <w:r>
        <w:t>Feito isto, selecione Salvar no canto superior direito da tela.</w:t>
      </w:r>
    </w:p>
    <w:p w14:paraId="558F09CA" w14:textId="63F2ACBC" w:rsidR="00B23266" w:rsidRDefault="00B23266" w:rsidP="00B23266">
      <w:pPr>
        <w:pStyle w:val="Arte"/>
      </w:pPr>
      <w:r w:rsidRPr="005E58E2">
        <w:rPr>
          <w:noProof/>
        </w:rPr>
        <w:drawing>
          <wp:inline distT="0" distB="0" distL="0" distR="0" wp14:anchorId="6AC76B14" wp14:editId="7F63C6B6">
            <wp:extent cx="419158" cy="371527"/>
            <wp:effectExtent l="0" t="0" r="0" b="9525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A6FF" w14:textId="0BE88AC3" w:rsidR="00F55769" w:rsidRDefault="00F55769" w:rsidP="00F55769">
      <w:pPr>
        <w:pStyle w:val="CorpodeTexto0"/>
      </w:pPr>
    </w:p>
    <w:p w14:paraId="732013B5" w14:textId="273C1986" w:rsidR="00F55769" w:rsidRDefault="00F55769" w:rsidP="00F55769">
      <w:pPr>
        <w:pStyle w:val="CorpodeTexto0"/>
      </w:pPr>
    </w:p>
    <w:p w14:paraId="47ABFC2D" w14:textId="7EB18153" w:rsidR="00F55769" w:rsidRDefault="00F55769" w:rsidP="00F55769">
      <w:pPr>
        <w:pStyle w:val="CorpodeTexto0"/>
      </w:pPr>
    </w:p>
    <w:p w14:paraId="7ABB3F1D" w14:textId="11EB99B1" w:rsidR="00F55769" w:rsidRDefault="00F55769" w:rsidP="00F55769">
      <w:pPr>
        <w:pStyle w:val="CorpodeTexto0"/>
      </w:pPr>
    </w:p>
    <w:p w14:paraId="1673D4D9" w14:textId="77777777" w:rsidR="00F55769" w:rsidRPr="00F55769" w:rsidRDefault="00F55769" w:rsidP="00F55769">
      <w:pPr>
        <w:pStyle w:val="CorpodeTexto0"/>
      </w:pPr>
    </w:p>
    <w:p w14:paraId="27070950" w14:textId="6E09859C" w:rsidR="008B37B8" w:rsidRPr="006B7421" w:rsidRDefault="006B7421" w:rsidP="006B7421">
      <w:pPr>
        <w:pStyle w:val="Ttulo3"/>
      </w:pPr>
      <w:bookmarkStart w:id="19" w:name="_Toc85528255"/>
      <w:r w:rsidRPr="006B7421">
        <w:lastRenderedPageBreak/>
        <w:t>Classes de Veículos</w:t>
      </w:r>
      <w:bookmarkEnd w:id="19"/>
    </w:p>
    <w:p w14:paraId="2EC58E5E" w14:textId="233D6BF8" w:rsidR="008B37B8" w:rsidRDefault="006B7421" w:rsidP="006B7421">
      <w:pPr>
        <w:pStyle w:val="CorpodeTexto0"/>
      </w:pPr>
      <w:r>
        <w:t>Acesse Cadastrar no menu principal e selecione Classes de veículos.</w:t>
      </w:r>
    </w:p>
    <w:p w14:paraId="1C784B18" w14:textId="3F4062F7" w:rsidR="008B37B8" w:rsidRDefault="00D5444E" w:rsidP="008B37B8">
      <w:pPr>
        <w:pStyle w:val="Corpodetexto"/>
      </w:pPr>
      <w:r w:rsidRPr="00D5444E">
        <w:rPr>
          <w:noProof/>
        </w:rPr>
        <w:drawing>
          <wp:inline distT="0" distB="0" distL="0" distR="0" wp14:anchorId="24216597" wp14:editId="4B38C255">
            <wp:extent cx="4626610" cy="3229610"/>
            <wp:effectExtent l="0" t="0" r="2540" b="8890"/>
            <wp:docPr id="131" name="Imagem 13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m 131" descr="Interface gráfica do usuário, Texto, Aplicativo&#10;&#10;Descrição gerada automaticament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41E6" w14:textId="21E9D7D5" w:rsidR="008B37B8" w:rsidRDefault="00D5444E" w:rsidP="00D5444E">
      <w:pPr>
        <w:pStyle w:val="CorpodeTexto0"/>
      </w:pPr>
      <w:r>
        <w:t>Selecione Criar no canto superior direito da tela.</w:t>
      </w:r>
    </w:p>
    <w:p w14:paraId="0C6D57EF" w14:textId="70B21A6E" w:rsidR="008B37B8" w:rsidRDefault="00F55FD8" w:rsidP="00F55FD8">
      <w:pPr>
        <w:pStyle w:val="Arte"/>
      </w:pPr>
      <w:r w:rsidRPr="00B40056">
        <w:rPr>
          <w:noProof/>
        </w:rPr>
        <w:drawing>
          <wp:inline distT="0" distB="0" distL="0" distR="0" wp14:anchorId="0C3FB157" wp14:editId="02831ADF">
            <wp:extent cx="362001" cy="362001"/>
            <wp:effectExtent l="0" t="0" r="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E7DE" w14:textId="69F8DFC0" w:rsidR="00F55FD8" w:rsidRDefault="00B54894" w:rsidP="00F55FD8">
      <w:pPr>
        <w:pStyle w:val="CorpodeTexto0"/>
      </w:pPr>
      <w:r>
        <w:t>Informe o nome da classe que deseja criar</w:t>
      </w:r>
      <w:r w:rsidR="0054670F">
        <w:t>.</w:t>
      </w:r>
    </w:p>
    <w:p w14:paraId="0BACAB18" w14:textId="5ABAFDCE" w:rsidR="0054670F" w:rsidRDefault="0054670F" w:rsidP="00F55FD8">
      <w:pPr>
        <w:pStyle w:val="CorpodeTexto0"/>
      </w:pPr>
      <w:r>
        <w:t>Caso queira, você pode descrever uma observação.</w:t>
      </w:r>
    </w:p>
    <w:p w14:paraId="52A79C48" w14:textId="7DF89A15" w:rsidR="0054670F" w:rsidRDefault="0054670F" w:rsidP="0054670F">
      <w:pPr>
        <w:pStyle w:val="Arte"/>
      </w:pPr>
      <w:r w:rsidRPr="0054670F">
        <w:rPr>
          <w:noProof/>
        </w:rPr>
        <w:drawing>
          <wp:inline distT="0" distB="0" distL="0" distR="0" wp14:anchorId="453C0566" wp14:editId="55D7D205">
            <wp:extent cx="4626610" cy="1033780"/>
            <wp:effectExtent l="0" t="0" r="2540" b="0"/>
            <wp:docPr id="133" name="Imagem 13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m 133" descr="Interface gráfica do usuário, Texto, Aplicativo, Email&#10;&#10;Descrição gerada automaticament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14CC" w14:textId="77777777" w:rsidR="00F55769" w:rsidRDefault="00F55769" w:rsidP="00544C13">
      <w:pPr>
        <w:pStyle w:val="CorpodeTexto0"/>
      </w:pPr>
    </w:p>
    <w:p w14:paraId="70AEAEFA" w14:textId="0D261E10" w:rsidR="00F55FD8" w:rsidRDefault="00544C13" w:rsidP="00544C13">
      <w:pPr>
        <w:pStyle w:val="CorpodeTexto0"/>
      </w:pPr>
      <w:r>
        <w:lastRenderedPageBreak/>
        <w:t>Finalize clicando em Salvar no canto superior direito da tela.</w:t>
      </w:r>
    </w:p>
    <w:p w14:paraId="0F91D0DA" w14:textId="7BEF2177" w:rsidR="00605543" w:rsidRDefault="00544C13" w:rsidP="00605543">
      <w:pPr>
        <w:pStyle w:val="Arte"/>
      </w:pPr>
      <w:r w:rsidRPr="00B40056">
        <w:rPr>
          <w:noProof/>
        </w:rPr>
        <w:drawing>
          <wp:inline distT="0" distB="0" distL="0" distR="0" wp14:anchorId="2B701329" wp14:editId="059BCD29">
            <wp:extent cx="362001" cy="362001"/>
            <wp:effectExtent l="0" t="0" r="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DAE7" w14:textId="7EF19D0B" w:rsidR="0077246B" w:rsidRDefault="0077246B" w:rsidP="0077246B">
      <w:pPr>
        <w:pStyle w:val="CorpodeTexto0"/>
      </w:pPr>
      <w:r>
        <w:t>No menu Cadastrar você notará que há mais opções de cadastros para veículos, porém estes cada</w:t>
      </w:r>
      <w:r w:rsidR="00CF611A">
        <w:t>stros são definidos pela gestão da Sofit.</w:t>
      </w:r>
      <w:r w:rsidR="00052240">
        <w:t xml:space="preserve"> O cliente não possui acesso para adicionar, alterar ou excluir </w:t>
      </w:r>
      <w:r w:rsidR="006E5F36">
        <w:t>estes dados, o acesso é apenas para visualizá-los.</w:t>
      </w:r>
    </w:p>
    <w:p w14:paraId="70CE19AF" w14:textId="426A2C02" w:rsidR="00CF611A" w:rsidRPr="0077246B" w:rsidRDefault="00CF611A" w:rsidP="0077246B">
      <w:pPr>
        <w:pStyle w:val="CorpodeTexto0"/>
      </w:pPr>
      <w:r>
        <w:t xml:space="preserve">Caso </w:t>
      </w:r>
      <w:r w:rsidR="001E6E3F">
        <w:t xml:space="preserve">necessite editar ou adicionar alguma informação sobre os itens listados abaixo, entre em contato com o suporte </w:t>
      </w:r>
      <w:r w:rsidR="004171FF">
        <w:t>Sofit para efetuar a solicitação.</w:t>
      </w:r>
    </w:p>
    <w:p w14:paraId="38F387CF" w14:textId="77777777" w:rsidR="00CE62D2" w:rsidRDefault="0077246B" w:rsidP="0077246B">
      <w:pPr>
        <w:pStyle w:val="Arte"/>
        <w:sectPr w:rsidR="00CE62D2" w:rsidSect="00C47460">
          <w:pgSz w:w="11907" w:h="16840" w:code="9"/>
          <w:pgMar w:top="-1701" w:right="1134" w:bottom="-3317" w:left="3260" w:header="697" w:footer="499" w:gutter="227"/>
          <w:cols w:space="720"/>
          <w:titlePg/>
        </w:sectPr>
      </w:pPr>
      <w:r w:rsidRPr="0077246B">
        <w:rPr>
          <w:noProof/>
        </w:rPr>
        <w:drawing>
          <wp:inline distT="0" distB="0" distL="0" distR="0" wp14:anchorId="7FDD6F95" wp14:editId="36447952">
            <wp:extent cx="4626610" cy="3179445"/>
            <wp:effectExtent l="0" t="0" r="2540" b="1905"/>
            <wp:docPr id="143" name="Imagem 14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Interface gráfica do usuário, Texto, Aplicativo&#10;&#10;Descrição gerada automaticament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DC51" w14:textId="36C48A24" w:rsidR="00CE62D2" w:rsidRDefault="00CC66B1" w:rsidP="00CE62D2">
      <w:pPr>
        <w:pStyle w:val="Ttulo1"/>
      </w:pPr>
      <w:r>
        <w:lastRenderedPageBreak/>
        <w:t xml:space="preserve">Analisar Cadastro </w:t>
      </w:r>
      <w:r w:rsidR="005A0188">
        <w:t>de Colaboradores</w:t>
      </w:r>
    </w:p>
    <w:p w14:paraId="14291C6A" w14:textId="68DF735B" w:rsidR="00FA57B6" w:rsidRDefault="005A0188" w:rsidP="00CA5EFC">
      <w:pPr>
        <w:pStyle w:val="CorpodeTexto0"/>
      </w:pPr>
      <w:r>
        <w:t xml:space="preserve">Após cadastrar os dados dos colaboradores, </w:t>
      </w:r>
      <w:r w:rsidR="007A0638">
        <w:t>descobriremos</w:t>
      </w:r>
      <w:r>
        <w:t xml:space="preserve"> como </w:t>
      </w:r>
      <w:r w:rsidR="00F0545C">
        <w:t>analisá-los</w:t>
      </w:r>
      <w:r w:rsidR="00F31A57">
        <w:t xml:space="preserve"> e </w:t>
      </w:r>
      <w:r w:rsidR="00513578">
        <w:t>gerenciá-los</w:t>
      </w:r>
      <w:r w:rsidR="00F31A57">
        <w:t xml:space="preserve"> pelos menus do Sofit View.</w:t>
      </w:r>
    </w:p>
    <w:p w14:paraId="6A764D51" w14:textId="5AE190D4" w:rsidR="009A171C" w:rsidRDefault="009A171C" w:rsidP="00CA5EFC">
      <w:pPr>
        <w:pStyle w:val="CorpodeTexto0"/>
      </w:pPr>
      <w:r>
        <w:t xml:space="preserve">O sistema dispõe de atalhos e funcionalidades </w:t>
      </w:r>
      <w:r w:rsidR="00C71808">
        <w:t>por cadastro de colaborador, ou seja, você pode</w:t>
      </w:r>
      <w:r w:rsidR="00223E3A">
        <w:t xml:space="preserve">rá </w:t>
      </w:r>
      <w:r w:rsidR="006E5037">
        <w:t>movimenta</w:t>
      </w:r>
      <w:r w:rsidR="00223E3A">
        <w:t>r</w:t>
      </w:r>
      <w:r w:rsidR="006E5037">
        <w:t xml:space="preserve"> dados </w:t>
      </w:r>
      <w:r w:rsidR="007A7C29">
        <w:t>por diferentes locais.</w:t>
      </w:r>
    </w:p>
    <w:p w14:paraId="1A7DFE84" w14:textId="06627BDC" w:rsidR="00204201" w:rsidRDefault="00727E99" w:rsidP="00CA5EFC">
      <w:pPr>
        <w:pStyle w:val="CorpodeTexto0"/>
      </w:pPr>
      <w:r>
        <w:t>Todas as informações inseridas em cadastros</w:t>
      </w:r>
      <w:r w:rsidR="004A41A8">
        <w:t xml:space="preserve"> estarão visíveis, porém nesta etapa será detalhado apenas os atalhos e registros disponíveis </w:t>
      </w:r>
      <w:r w:rsidR="00D87D36">
        <w:t>pelos campos que estão fora da edição.</w:t>
      </w:r>
    </w:p>
    <w:p w14:paraId="4C347A1D" w14:textId="59D71D7E" w:rsidR="00CE62D2" w:rsidRDefault="00CD7E7E" w:rsidP="008F6DA5">
      <w:pPr>
        <w:pStyle w:val="Ttulo3"/>
      </w:pPr>
      <w:r>
        <w:t>Gerenciar</w:t>
      </w:r>
      <w:r w:rsidR="008F6DA5">
        <w:t xml:space="preserve"> Cadastro de Colaborador</w:t>
      </w:r>
    </w:p>
    <w:p w14:paraId="15DB7642" w14:textId="1698D272" w:rsidR="00CE62D2" w:rsidRDefault="0019014A" w:rsidP="00CA5EFC">
      <w:pPr>
        <w:pStyle w:val="CorpodeTexto0"/>
      </w:pPr>
      <w:r>
        <w:t>Acesse Gerenciar no menu principal e selecione Colaboradores.</w:t>
      </w:r>
    </w:p>
    <w:p w14:paraId="7FCE1FA0" w14:textId="5029DFE6" w:rsidR="0019014A" w:rsidRDefault="00BB6143" w:rsidP="00BB6143">
      <w:pPr>
        <w:pStyle w:val="Arte"/>
      </w:pPr>
      <w:r w:rsidRPr="00BB6143">
        <w:rPr>
          <w:noProof/>
        </w:rPr>
        <w:drawing>
          <wp:inline distT="0" distB="0" distL="0" distR="0" wp14:anchorId="2F06CE95" wp14:editId="332FE9D2">
            <wp:extent cx="1000265" cy="2553056"/>
            <wp:effectExtent l="0" t="0" r="9525" b="0"/>
            <wp:docPr id="67" name="Imagem 6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 descr="Interface gráfica do usuário, Texto, Aplicativo&#10;&#10;Descrição gerada automaticament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5429" w14:textId="77777777" w:rsidR="00F01638" w:rsidRDefault="00F01638" w:rsidP="00BB6143">
      <w:pPr>
        <w:pStyle w:val="CorpodeTexto0"/>
      </w:pPr>
    </w:p>
    <w:p w14:paraId="0DDBC8EE" w14:textId="77777777" w:rsidR="00F01638" w:rsidRDefault="00F01638" w:rsidP="00BB6143">
      <w:pPr>
        <w:pStyle w:val="CorpodeTexto0"/>
      </w:pPr>
    </w:p>
    <w:p w14:paraId="717F66C0" w14:textId="3D4B53D4" w:rsidR="00BB6143" w:rsidRDefault="00BD2641" w:rsidP="00BB6143">
      <w:pPr>
        <w:pStyle w:val="CorpodeTexto0"/>
      </w:pPr>
      <w:r>
        <w:lastRenderedPageBreak/>
        <w:t>Selecione o colaborador desejado clicando em cima do seu nome.</w:t>
      </w:r>
    </w:p>
    <w:p w14:paraId="6001DF18" w14:textId="3D186421" w:rsidR="00BD2641" w:rsidRDefault="00C37813" w:rsidP="00D14294">
      <w:pPr>
        <w:pStyle w:val="Arte"/>
      </w:pPr>
      <w:r w:rsidRPr="00C37813">
        <w:rPr>
          <w:noProof/>
        </w:rPr>
        <w:drawing>
          <wp:inline distT="0" distB="0" distL="0" distR="0" wp14:anchorId="6BC62AC4" wp14:editId="601D6AA6">
            <wp:extent cx="4626610" cy="603885"/>
            <wp:effectExtent l="0" t="0" r="2540" b="5715"/>
            <wp:docPr id="81" name="Imagem 81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m 81" descr="Interface gráfica do usuário, Aplicativo, Teams&#10;&#10;Descrição gerada automaticament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B876" w14:textId="6D6AD19A" w:rsidR="00BB6143" w:rsidRDefault="00834A60" w:rsidP="00BB6143">
      <w:pPr>
        <w:pStyle w:val="CorpodeTexto0"/>
      </w:pPr>
      <w:r>
        <w:t xml:space="preserve">A </w:t>
      </w:r>
      <w:r w:rsidR="00756228">
        <w:t>seguinte tela será exibida.</w:t>
      </w:r>
    </w:p>
    <w:p w14:paraId="35F7F443" w14:textId="67182647" w:rsidR="00756228" w:rsidRDefault="00756228" w:rsidP="00756228">
      <w:pPr>
        <w:pStyle w:val="Arte"/>
      </w:pPr>
      <w:r w:rsidRPr="00756228">
        <w:rPr>
          <w:noProof/>
        </w:rPr>
        <w:drawing>
          <wp:inline distT="0" distB="0" distL="0" distR="0" wp14:anchorId="24815A65" wp14:editId="0256F7A7">
            <wp:extent cx="4626610" cy="1680210"/>
            <wp:effectExtent l="0" t="0" r="2540" b="0"/>
            <wp:docPr id="86" name="Imagem 86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m 86" descr="Tela de celular com publicação numa rede social&#10;&#10;Descrição gerada automaticament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D359" w14:textId="6612F04A" w:rsidR="003429BB" w:rsidRDefault="003429BB" w:rsidP="003429BB">
      <w:pPr>
        <w:pStyle w:val="CorpodeTexto0"/>
      </w:pPr>
      <w:r>
        <w:t xml:space="preserve">A primeira aba apresentada é a de </w:t>
      </w:r>
      <w:r w:rsidR="00276A2F">
        <w:t>I</w:t>
      </w:r>
      <w:r>
        <w:t>nformações.</w:t>
      </w:r>
    </w:p>
    <w:p w14:paraId="1632A800" w14:textId="1AFC899D" w:rsidR="003429BB" w:rsidRDefault="00FA57B6" w:rsidP="00FA57B6">
      <w:pPr>
        <w:pStyle w:val="Arte"/>
      </w:pPr>
      <w:r w:rsidRPr="00FA57B6">
        <w:rPr>
          <w:noProof/>
        </w:rPr>
        <w:drawing>
          <wp:inline distT="0" distB="0" distL="0" distR="0" wp14:anchorId="65380EDF" wp14:editId="329F5BC0">
            <wp:extent cx="809738" cy="352474"/>
            <wp:effectExtent l="0" t="0" r="9525" b="9525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C6F9" w14:textId="562A22DC" w:rsidR="00BB6143" w:rsidRDefault="007A5F27" w:rsidP="00BB6143">
      <w:pPr>
        <w:pStyle w:val="CorpodeTexto0"/>
      </w:pPr>
      <w:r>
        <w:t xml:space="preserve">Note que </w:t>
      </w:r>
      <w:r w:rsidR="009A171C">
        <w:t>nesta aba</w:t>
      </w:r>
      <w:r>
        <w:t xml:space="preserve"> </w:t>
      </w:r>
      <w:r w:rsidR="000904B4">
        <w:t>o sistema permite anexar arquivos d</w:t>
      </w:r>
      <w:r w:rsidR="004554E5">
        <w:t>este</w:t>
      </w:r>
      <w:r>
        <w:t xml:space="preserve"> colaborador.</w:t>
      </w:r>
    </w:p>
    <w:p w14:paraId="2EB387B9" w14:textId="08F4E9D7" w:rsidR="00BB6143" w:rsidRDefault="00B95DCA" w:rsidP="00B95DCA">
      <w:pPr>
        <w:pStyle w:val="Arte"/>
      </w:pPr>
      <w:r w:rsidRPr="00B95DCA">
        <w:rPr>
          <w:noProof/>
        </w:rPr>
        <w:drawing>
          <wp:inline distT="0" distB="0" distL="0" distR="0" wp14:anchorId="36BBA590" wp14:editId="5BACDAA9">
            <wp:extent cx="4626610" cy="820420"/>
            <wp:effectExtent l="0" t="0" r="2540" b="0"/>
            <wp:docPr id="144" name="Imagem 144" descr="Gráf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m 144" descr="Gráfico&#10;&#10;Descrição gerada automaticamente com confiança média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AA3C" w14:textId="32DF5143" w:rsidR="00BB6143" w:rsidRDefault="009F5C5F" w:rsidP="006E1456">
      <w:pPr>
        <w:pStyle w:val="CorpodeTexto0"/>
      </w:pPr>
      <w:r>
        <w:t>O</w:t>
      </w:r>
      <w:r w:rsidR="006E1456">
        <w:t xml:space="preserve"> próxim</w:t>
      </w:r>
      <w:r>
        <w:t>o</w:t>
      </w:r>
      <w:r w:rsidR="006E1456">
        <w:t xml:space="preserve"> </w:t>
      </w:r>
      <w:r w:rsidR="005B7C0E">
        <w:t xml:space="preserve">atalho, fica na </w:t>
      </w:r>
      <w:r w:rsidR="006E1456">
        <w:t>aba Histórico.</w:t>
      </w:r>
    </w:p>
    <w:p w14:paraId="5CCCB4CC" w14:textId="5FD950D8" w:rsidR="006E1456" w:rsidRDefault="000A6B29" w:rsidP="000A6B29">
      <w:pPr>
        <w:pStyle w:val="Arte"/>
      </w:pPr>
      <w:r w:rsidRPr="000A6B29">
        <w:rPr>
          <w:noProof/>
        </w:rPr>
        <w:drawing>
          <wp:inline distT="0" distB="0" distL="0" distR="0" wp14:anchorId="2EFF5EF0" wp14:editId="15E9E951">
            <wp:extent cx="600159" cy="362001"/>
            <wp:effectExtent l="0" t="0" r="0" b="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70AF" w14:textId="77777777" w:rsidR="00D22CCC" w:rsidRDefault="00D22CCC" w:rsidP="002E0F33">
      <w:pPr>
        <w:pStyle w:val="CorpodeTexto0"/>
      </w:pPr>
    </w:p>
    <w:p w14:paraId="4CF9ACF5" w14:textId="0D845EAB" w:rsidR="006E1456" w:rsidRDefault="0007622F" w:rsidP="002E0F33">
      <w:pPr>
        <w:pStyle w:val="CorpodeTexto0"/>
      </w:pPr>
      <w:r>
        <w:lastRenderedPageBreak/>
        <w:t>Nesta tela você pode alterar</w:t>
      </w:r>
      <w:r w:rsidR="00602735">
        <w:t xml:space="preserve"> ou adicionar um histórico </w:t>
      </w:r>
      <w:r w:rsidR="004D016D">
        <w:t>da filial e do centro de custo que este colaborador está registrado.</w:t>
      </w:r>
    </w:p>
    <w:p w14:paraId="6E9E3721" w14:textId="5047F4C6" w:rsidR="006E1456" w:rsidRDefault="000403DC" w:rsidP="000403DC">
      <w:pPr>
        <w:pStyle w:val="Arte"/>
      </w:pPr>
      <w:r w:rsidRPr="000403DC">
        <w:rPr>
          <w:noProof/>
        </w:rPr>
        <w:drawing>
          <wp:inline distT="0" distB="0" distL="0" distR="0" wp14:anchorId="73863A8D" wp14:editId="2816D1D7">
            <wp:extent cx="4626610" cy="1196975"/>
            <wp:effectExtent l="0" t="0" r="2540" b="3175"/>
            <wp:docPr id="151" name="Imagem 15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m 151" descr="Interface gráfica do usuário, Texto, Aplicativo, Email&#10;&#10;Descrição gerada automaticament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9A95" w14:textId="1DB262A3" w:rsidR="006E1456" w:rsidRDefault="00817654" w:rsidP="00817654">
      <w:pPr>
        <w:pStyle w:val="CorpodeTexto0"/>
      </w:pPr>
      <w:r>
        <w:t>Para adicionar um novo registro de filial ou centro de custo clique em Criar Histórico.</w:t>
      </w:r>
    </w:p>
    <w:p w14:paraId="5F7EC1CF" w14:textId="1148752C" w:rsidR="00817654" w:rsidRDefault="006E1674" w:rsidP="006E1674">
      <w:pPr>
        <w:pStyle w:val="Arte"/>
      </w:pPr>
      <w:r w:rsidRPr="006E1674">
        <w:rPr>
          <w:noProof/>
        </w:rPr>
        <w:drawing>
          <wp:inline distT="0" distB="0" distL="0" distR="0" wp14:anchorId="23C3D1C8" wp14:editId="2A53B35C">
            <wp:extent cx="943107" cy="323895"/>
            <wp:effectExtent l="0" t="0" r="9525" b="0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41EC" w14:textId="5C7DB2F3" w:rsidR="006E1456" w:rsidRDefault="00606714" w:rsidP="00606714">
      <w:pPr>
        <w:pStyle w:val="CorpodeTexto0"/>
      </w:pPr>
      <w:r>
        <w:t>Uma janela abrirá.</w:t>
      </w:r>
    </w:p>
    <w:p w14:paraId="5D46FEAD" w14:textId="7BC0B3D2" w:rsidR="00606714" w:rsidRDefault="0050689C" w:rsidP="0050689C">
      <w:pPr>
        <w:pStyle w:val="Arte"/>
      </w:pPr>
      <w:r w:rsidRPr="0050689C">
        <w:rPr>
          <w:noProof/>
        </w:rPr>
        <w:drawing>
          <wp:inline distT="0" distB="0" distL="0" distR="0" wp14:anchorId="2ABF7321" wp14:editId="0DB08BF0">
            <wp:extent cx="4467849" cy="1971950"/>
            <wp:effectExtent l="0" t="0" r="9525" b="9525"/>
            <wp:docPr id="153" name="Imagem 15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m 153" descr="Interface gráfica do usuário, Aplicativo&#10;&#10;Descrição gerada automaticament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78A9" w14:textId="618E2C72" w:rsidR="006E1456" w:rsidRDefault="0050689C" w:rsidP="0050689C">
      <w:pPr>
        <w:pStyle w:val="CorpodeTexto0"/>
      </w:pPr>
      <w:r>
        <w:t xml:space="preserve">Em Tipo, você seleciona </w:t>
      </w:r>
      <w:r w:rsidR="006A0FBE">
        <w:t>se irá alterar a filial ou o centro de custo.</w:t>
      </w:r>
    </w:p>
    <w:p w14:paraId="00BC4B64" w14:textId="55A8BDB3" w:rsidR="0050689C" w:rsidRDefault="00677FC7" w:rsidP="00677FC7">
      <w:pPr>
        <w:pStyle w:val="Arte"/>
      </w:pPr>
      <w:r w:rsidRPr="00677FC7">
        <w:rPr>
          <w:noProof/>
        </w:rPr>
        <w:drawing>
          <wp:inline distT="0" distB="0" distL="0" distR="0" wp14:anchorId="45826B98" wp14:editId="376691D1">
            <wp:extent cx="2162477" cy="971686"/>
            <wp:effectExtent l="0" t="0" r="0" b="0"/>
            <wp:docPr id="154" name="Imagem 154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m 154" descr="Interface gráfica do usuário&#10;&#10;Descrição gerada automaticamente com confiança baixa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13D5" w14:textId="443B56B8" w:rsidR="0050689C" w:rsidRDefault="00677FC7" w:rsidP="00677FC7">
      <w:pPr>
        <w:pStyle w:val="CorpodeTexto0"/>
      </w:pPr>
      <w:r>
        <w:lastRenderedPageBreak/>
        <w:t xml:space="preserve">Em Registro, </w:t>
      </w:r>
      <w:r w:rsidR="009B110C">
        <w:t xml:space="preserve">selecione </w:t>
      </w:r>
      <w:r w:rsidR="008104E4">
        <w:t xml:space="preserve">para qual local será </w:t>
      </w:r>
      <w:r w:rsidR="005E21FD">
        <w:t xml:space="preserve">direcionado o </w:t>
      </w:r>
      <w:r w:rsidR="008104E4">
        <w:t>registro. Se em tipo você selecionou filial, aparecerá todas as filiais, se selecionou centro de custo aparecerá todos os centros de custo.</w:t>
      </w:r>
    </w:p>
    <w:p w14:paraId="77C45CF3" w14:textId="36AA1841" w:rsidR="0050689C" w:rsidRDefault="00650584" w:rsidP="00864D91">
      <w:pPr>
        <w:pStyle w:val="Arte"/>
      </w:pPr>
      <w:r w:rsidRPr="00650584">
        <w:rPr>
          <w:noProof/>
        </w:rPr>
        <w:drawing>
          <wp:inline distT="0" distB="0" distL="0" distR="0" wp14:anchorId="3671499C" wp14:editId="3321B0E7">
            <wp:extent cx="4410691" cy="1371791"/>
            <wp:effectExtent l="0" t="0" r="9525" b="0"/>
            <wp:docPr id="159" name="Imagem 15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m 159" descr="Interface gráfica do usuário, Aplicativo&#10;&#10;Descrição gerada automaticament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5573" w14:textId="49C67066" w:rsidR="0050689C" w:rsidRDefault="00E405AE" w:rsidP="00864D91">
      <w:pPr>
        <w:pStyle w:val="Arte"/>
      </w:pPr>
      <w:r w:rsidRPr="00E405AE">
        <w:rPr>
          <w:noProof/>
        </w:rPr>
        <w:drawing>
          <wp:inline distT="0" distB="0" distL="0" distR="0" wp14:anchorId="5CD2CE66" wp14:editId="1E44F4A0">
            <wp:extent cx="4458322" cy="1181265"/>
            <wp:effectExtent l="0" t="0" r="0" b="0"/>
            <wp:docPr id="158" name="Imagem 15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m 158" descr="Interface gráfica do usuário, Aplicativo&#10;&#10;Descrição gerada automaticament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65C9" w14:textId="54AA8F0C" w:rsidR="00864D91" w:rsidRDefault="004827D4" w:rsidP="00864D91">
      <w:pPr>
        <w:pStyle w:val="CorpodeTexto0"/>
      </w:pPr>
      <w:r>
        <w:t>Abaixo</w:t>
      </w:r>
      <w:r w:rsidR="008D4302">
        <w:t xml:space="preserve"> você pode </w:t>
      </w:r>
      <w:r w:rsidR="000823A2">
        <w:t>visualizar</w:t>
      </w:r>
      <w:r w:rsidR="008D4302">
        <w:t xml:space="preserve"> os veículos que foram vinculados a este colaborador</w:t>
      </w:r>
      <w:r w:rsidR="005C59BA">
        <w:t>.</w:t>
      </w:r>
    </w:p>
    <w:p w14:paraId="7D7C857F" w14:textId="4F113DCD" w:rsidR="00864D91" w:rsidRDefault="005C59BA" w:rsidP="005C59BA">
      <w:pPr>
        <w:pStyle w:val="Arte"/>
      </w:pPr>
      <w:r w:rsidRPr="005C59BA">
        <w:rPr>
          <w:noProof/>
        </w:rPr>
        <w:drawing>
          <wp:inline distT="0" distB="0" distL="0" distR="0" wp14:anchorId="637CBA56" wp14:editId="445B7B37">
            <wp:extent cx="4626610" cy="1141095"/>
            <wp:effectExtent l="0" t="0" r="2540" b="1905"/>
            <wp:docPr id="160" name="Imagem 160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m 160" descr="Interface gráfica do usuário, Texto, Aplicativo, Email&#10;&#10;Descrição gerada automaticamente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95F9" w14:textId="5DEBDF78" w:rsidR="000823A2" w:rsidRDefault="000823A2" w:rsidP="000823A2">
      <w:pPr>
        <w:pStyle w:val="CorpodeTexto0"/>
      </w:pPr>
      <w:r>
        <w:t>E no próximo campo você pode adicionar a infração cometida por este colaborador.</w:t>
      </w:r>
    </w:p>
    <w:p w14:paraId="1B4C8E71" w14:textId="1E36CED0" w:rsidR="00864D91" w:rsidRDefault="000823A2" w:rsidP="000823A2">
      <w:pPr>
        <w:pStyle w:val="Arte"/>
      </w:pPr>
      <w:r w:rsidRPr="000823A2">
        <w:rPr>
          <w:noProof/>
        </w:rPr>
        <w:drawing>
          <wp:inline distT="0" distB="0" distL="0" distR="0" wp14:anchorId="37A8BA0F" wp14:editId="443F7F96">
            <wp:extent cx="4626610" cy="763905"/>
            <wp:effectExtent l="0" t="0" r="2540" b="0"/>
            <wp:docPr id="161" name="Imagem 16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m 161" descr="Interface gráfica do usuário, Texto, Aplicativo, Email&#10;&#10;Descrição gerada automaticament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BDB3" w14:textId="77777777" w:rsidR="000029A8" w:rsidRDefault="000029A8" w:rsidP="00650584">
      <w:pPr>
        <w:pStyle w:val="CorpodeTexto0"/>
      </w:pPr>
    </w:p>
    <w:p w14:paraId="7F9DA99C" w14:textId="77777777" w:rsidR="000029A8" w:rsidRDefault="000029A8" w:rsidP="00650584">
      <w:pPr>
        <w:pStyle w:val="CorpodeTexto0"/>
      </w:pPr>
    </w:p>
    <w:p w14:paraId="4312EB7F" w14:textId="0B42069B" w:rsidR="00864D91" w:rsidRDefault="00166C42" w:rsidP="00650584">
      <w:pPr>
        <w:pStyle w:val="CorpodeTexto0"/>
      </w:pPr>
      <w:r>
        <w:lastRenderedPageBreak/>
        <w:t>Para isso você clica em Criar Infração e segu</w:t>
      </w:r>
      <w:r w:rsidR="00AF11AA">
        <w:t>e</w:t>
      </w:r>
      <w:r>
        <w:t xml:space="preserve"> os demais processos.</w:t>
      </w:r>
    </w:p>
    <w:p w14:paraId="1AD23F75" w14:textId="07AB9D85" w:rsidR="00166C42" w:rsidRPr="00166C42" w:rsidRDefault="00166C42" w:rsidP="00166C42">
      <w:pPr>
        <w:pStyle w:val="Arte"/>
      </w:pPr>
      <w:r w:rsidRPr="00166C42">
        <w:rPr>
          <w:noProof/>
        </w:rPr>
        <w:drawing>
          <wp:inline distT="0" distB="0" distL="0" distR="0" wp14:anchorId="5DC6BC79" wp14:editId="2C3960E6">
            <wp:extent cx="905001" cy="295316"/>
            <wp:effectExtent l="0" t="0" r="9525" b="9525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E5C7" w14:textId="24C40EF7" w:rsidR="00864D91" w:rsidRDefault="00B2276A" w:rsidP="00650584">
      <w:pPr>
        <w:pStyle w:val="CorpodeTexto0"/>
      </w:pPr>
      <w:r>
        <w:t>Não entraremos em detalhes neste assunto, pois o</w:t>
      </w:r>
      <w:r w:rsidR="00166C42">
        <w:t xml:space="preserve"> conteúdo sobre infração será visto </w:t>
      </w:r>
      <w:r w:rsidR="00FC65E5">
        <w:t>no material Infrações no Sofit View.</w:t>
      </w:r>
    </w:p>
    <w:p w14:paraId="123D8A83" w14:textId="2046C5D3" w:rsidR="00460C31" w:rsidRDefault="006F3A00" w:rsidP="00650584">
      <w:pPr>
        <w:pStyle w:val="CorpodeTexto0"/>
      </w:pPr>
      <w:r>
        <w:t>E por fim, você ainda pode gerar documentos com os dados do colaborador, através do</w:t>
      </w:r>
      <w:r w:rsidR="00876E37">
        <w:t xml:space="preserve"> ícone</w:t>
      </w:r>
      <w:r>
        <w:t xml:space="preserve"> </w:t>
      </w:r>
      <w:r w:rsidR="00A95452">
        <w:t>azul localizado no canto superior direito da tela.</w:t>
      </w:r>
    </w:p>
    <w:p w14:paraId="2145B967" w14:textId="2D217C59" w:rsidR="00A95452" w:rsidRDefault="00A95452" w:rsidP="00A95452">
      <w:pPr>
        <w:pStyle w:val="Arte"/>
      </w:pPr>
      <w:r w:rsidRPr="00A95452">
        <w:rPr>
          <w:noProof/>
        </w:rPr>
        <w:drawing>
          <wp:inline distT="0" distB="0" distL="0" distR="0" wp14:anchorId="78AC2338" wp14:editId="7ED000B8">
            <wp:extent cx="352474" cy="323895"/>
            <wp:effectExtent l="0" t="0" r="9525" b="0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BA02" w14:textId="61558B42" w:rsidR="00460C31" w:rsidRDefault="00ED284F" w:rsidP="00650584">
      <w:pPr>
        <w:pStyle w:val="CorpodeTexto0"/>
      </w:pPr>
      <w:r>
        <w:t>Ao clicar no ícone uma pequena janela abrirá</w:t>
      </w:r>
      <w:r w:rsidR="00876E37">
        <w:t xml:space="preserve"> e nela você selecionará o documento que deseja gerar.</w:t>
      </w:r>
    </w:p>
    <w:p w14:paraId="29CC42E3" w14:textId="2F52735E" w:rsidR="00876E37" w:rsidRDefault="00F62B90" w:rsidP="00F62B90">
      <w:pPr>
        <w:pStyle w:val="Arte"/>
      </w:pPr>
      <w:r w:rsidRPr="00F62B90">
        <w:rPr>
          <w:noProof/>
        </w:rPr>
        <w:drawing>
          <wp:inline distT="0" distB="0" distL="0" distR="0" wp14:anchorId="6B9295B1" wp14:editId="7185A687">
            <wp:extent cx="2191056" cy="1800476"/>
            <wp:effectExtent l="0" t="0" r="0" b="9525"/>
            <wp:docPr id="166" name="Imagem 166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m 166" descr="Interface gráfica do usuário, Texto, Aplicativo, chat ou mensagem de texto&#10;&#10;Descrição gerada automaticamente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AD66" w14:textId="794DB166" w:rsidR="00F62B90" w:rsidRDefault="00EE6849" w:rsidP="00F62B90">
      <w:pPr>
        <w:pStyle w:val="CorpodeTexto0"/>
      </w:pPr>
      <w:r>
        <w:t>Por padrão, o</w:t>
      </w:r>
      <w:r w:rsidR="00F62B90">
        <w:t xml:space="preserve"> Sofit View possui </w:t>
      </w:r>
      <w:r w:rsidR="00D52A7F">
        <w:t xml:space="preserve">alguns documentos </w:t>
      </w:r>
      <w:r>
        <w:t xml:space="preserve">prontos. </w:t>
      </w:r>
    </w:p>
    <w:p w14:paraId="349B9A27" w14:textId="0A0E743E" w:rsidR="00EE6849" w:rsidRDefault="00EE6849" w:rsidP="00F62B90">
      <w:pPr>
        <w:pStyle w:val="CorpodeTexto0"/>
      </w:pPr>
      <w:r>
        <w:t>Quando estes documentos são gerados, eles preenchem os campos solicitados automaticamente utilizando os dados de cadastro do colaborador selecionado.</w:t>
      </w:r>
    </w:p>
    <w:p w14:paraId="1FD65BB4" w14:textId="77777777" w:rsidR="00DA78F0" w:rsidRDefault="00106152" w:rsidP="00F62B90">
      <w:pPr>
        <w:pStyle w:val="CorpodeTexto0"/>
        <w:sectPr w:rsidR="00DA78F0" w:rsidSect="00C47460">
          <w:pgSz w:w="11907" w:h="16840" w:code="9"/>
          <w:pgMar w:top="-1701" w:right="1134" w:bottom="-3317" w:left="3260" w:header="697" w:footer="499" w:gutter="227"/>
          <w:cols w:space="720"/>
          <w:titlePg/>
        </w:sectPr>
      </w:pPr>
      <w:r>
        <w:t xml:space="preserve">Você também pode criar documentos e editá-los como preferir, porém para isso é necessário entrar em contato com a equipe Sofit para </w:t>
      </w:r>
      <w:r w:rsidR="00DA78F0">
        <w:t>entender como proceder.</w:t>
      </w:r>
    </w:p>
    <w:p w14:paraId="35AB6D39" w14:textId="15351E9C" w:rsidR="00DA78F0" w:rsidRPr="00DA78F0" w:rsidRDefault="00DA78F0" w:rsidP="00DA78F0">
      <w:pPr>
        <w:pStyle w:val="Ttulo1"/>
      </w:pPr>
      <w:r>
        <w:lastRenderedPageBreak/>
        <w:t>Analisar Cadastro de Veículos</w:t>
      </w:r>
    </w:p>
    <w:p w14:paraId="538198CE" w14:textId="0DA9234A" w:rsidR="00DA78F0" w:rsidRDefault="001A7041" w:rsidP="00DA78F0">
      <w:pPr>
        <w:pStyle w:val="CorpodeTexto0"/>
      </w:pPr>
      <w:r>
        <w:t xml:space="preserve">Em cadastro de veículos, é possível visualizar todas as movimentações de um </w:t>
      </w:r>
      <w:r w:rsidR="006D7938">
        <w:t>único veículo</w:t>
      </w:r>
      <w:r>
        <w:t>, suas despesas</w:t>
      </w:r>
      <w:r w:rsidR="00AC12DC">
        <w:t>, seu histórico de uso etc.</w:t>
      </w:r>
    </w:p>
    <w:p w14:paraId="341039FF" w14:textId="0430289E" w:rsidR="00AC12DC" w:rsidRDefault="00AC12DC" w:rsidP="00DA78F0">
      <w:pPr>
        <w:pStyle w:val="CorpodeTexto0"/>
      </w:pPr>
      <w:r>
        <w:t xml:space="preserve">Dessa forma, você consegue realizar o gerenciamento </w:t>
      </w:r>
      <w:r w:rsidR="006D7938">
        <w:t>filtrando as atividades por veículo.</w:t>
      </w:r>
    </w:p>
    <w:p w14:paraId="15D76940" w14:textId="6B5B4D25" w:rsidR="00DA78F0" w:rsidRDefault="006D7938" w:rsidP="006D7938">
      <w:pPr>
        <w:pStyle w:val="Ttulo3"/>
      </w:pPr>
      <w:r>
        <w:t>Gerenciar Cadastro de Veículo</w:t>
      </w:r>
    </w:p>
    <w:p w14:paraId="4853F3B0" w14:textId="4A11BC22" w:rsidR="00DA78F0" w:rsidRDefault="00C73EC7" w:rsidP="00DA78F0">
      <w:pPr>
        <w:pStyle w:val="CorpodeTexto0"/>
      </w:pPr>
      <w:r>
        <w:t xml:space="preserve">Acesse Gerenciar no menu </w:t>
      </w:r>
      <w:r w:rsidR="00B369C6">
        <w:t>principal e</w:t>
      </w:r>
      <w:r>
        <w:t xml:space="preserve"> selecione Veículos.</w:t>
      </w:r>
    </w:p>
    <w:p w14:paraId="5D8FD430" w14:textId="0BB0DD02" w:rsidR="00DA78F0" w:rsidRDefault="00B369C6" w:rsidP="00B369C6">
      <w:pPr>
        <w:pStyle w:val="Arte"/>
      </w:pPr>
      <w:r w:rsidRPr="00B369C6">
        <w:rPr>
          <w:noProof/>
        </w:rPr>
        <w:drawing>
          <wp:inline distT="0" distB="0" distL="0" distR="0" wp14:anchorId="1B1B5711" wp14:editId="02E7E9A4">
            <wp:extent cx="1028844" cy="2638793"/>
            <wp:effectExtent l="0" t="0" r="0" b="0"/>
            <wp:docPr id="167" name="Imagem 16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m 167" descr="Interface gráfica do usuário, Texto, Aplicativo&#10;&#10;Descrição gerada automaticament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703A" w14:textId="77F400FF" w:rsidR="00DA78F0" w:rsidRDefault="008A59D0" w:rsidP="00DA78F0">
      <w:pPr>
        <w:pStyle w:val="CorpodeTexto0"/>
      </w:pPr>
      <w:r>
        <w:t>Selecione o veículo desejado, clicando em cima de sua identificação.</w:t>
      </w:r>
    </w:p>
    <w:p w14:paraId="7A5A6706" w14:textId="1EBFC86E" w:rsidR="00B369C6" w:rsidRDefault="008A59D0" w:rsidP="008A59D0">
      <w:pPr>
        <w:pStyle w:val="Arte"/>
      </w:pPr>
      <w:r w:rsidRPr="008A59D0">
        <w:rPr>
          <w:noProof/>
        </w:rPr>
        <w:drawing>
          <wp:inline distT="0" distB="0" distL="0" distR="0" wp14:anchorId="3E78E347" wp14:editId="71735BAF">
            <wp:extent cx="4626610" cy="517525"/>
            <wp:effectExtent l="0" t="0" r="2540" b="0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F624" w14:textId="77777777" w:rsidR="00BC3220" w:rsidRDefault="00BC3220" w:rsidP="00DA78F0">
      <w:pPr>
        <w:pStyle w:val="CorpodeTexto0"/>
      </w:pPr>
    </w:p>
    <w:p w14:paraId="292F18E2" w14:textId="6D51153F" w:rsidR="00B369C6" w:rsidRDefault="00C85E64" w:rsidP="00DA78F0">
      <w:pPr>
        <w:pStyle w:val="CorpodeTexto0"/>
      </w:pPr>
      <w:r>
        <w:lastRenderedPageBreak/>
        <w:t>A tela com as infor</w:t>
      </w:r>
      <w:r w:rsidR="00442630">
        <w:t>mações gerais do veículo é apresentada.</w:t>
      </w:r>
    </w:p>
    <w:p w14:paraId="6939ADEF" w14:textId="0A5F41FC" w:rsidR="00B369C6" w:rsidRDefault="00C85E64" w:rsidP="00C85E64">
      <w:pPr>
        <w:pStyle w:val="Arte"/>
      </w:pPr>
      <w:r w:rsidRPr="00C85E64">
        <w:rPr>
          <w:noProof/>
        </w:rPr>
        <w:drawing>
          <wp:inline distT="0" distB="0" distL="0" distR="0" wp14:anchorId="03730DA8" wp14:editId="1EAE8F4F">
            <wp:extent cx="4626610" cy="2272030"/>
            <wp:effectExtent l="0" t="0" r="2540" b="0"/>
            <wp:docPr id="169" name="Imagem 169" descr="Interface gráfica do usuário, Texto, Aplicativo, Email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Interface gráfica do usuário, Texto, Aplicativo, Email, Site&#10;&#10;Descrição gerada automaticamente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2EB5" w14:textId="1C0B6913" w:rsidR="00FF68E9" w:rsidRDefault="00FF68E9" w:rsidP="00DA78F0">
      <w:pPr>
        <w:pStyle w:val="CorpodeTexto0"/>
      </w:pPr>
      <w:r>
        <w:t>Perceba que você pode editar ou excluir o ve</w:t>
      </w:r>
      <w:r w:rsidR="0032455F">
        <w:t>ículo através dos ícones do canto superior direito da tela.</w:t>
      </w:r>
    </w:p>
    <w:p w14:paraId="3D1BA642" w14:textId="55EEBA8D" w:rsidR="0032455F" w:rsidRDefault="00C17268" w:rsidP="0032455F">
      <w:pPr>
        <w:pStyle w:val="Arte"/>
      </w:pPr>
      <w:r w:rsidRPr="00C17268">
        <w:rPr>
          <w:noProof/>
        </w:rPr>
        <w:drawing>
          <wp:inline distT="0" distB="0" distL="0" distR="0" wp14:anchorId="5AFE31D7" wp14:editId="64CADF8B">
            <wp:extent cx="676369" cy="352474"/>
            <wp:effectExtent l="0" t="0" r="9525" b="9525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9202" w14:textId="0EDB0015" w:rsidR="00C17268" w:rsidRDefault="00C17268" w:rsidP="00C17268">
      <w:pPr>
        <w:pStyle w:val="CorpodeTexto0"/>
      </w:pPr>
      <w:r>
        <w:t>No lado esquerdo destes ícones</w:t>
      </w:r>
      <w:r w:rsidR="000B6426">
        <w:t>,</w:t>
      </w:r>
      <w:r>
        <w:t xml:space="preserve"> est</w:t>
      </w:r>
      <w:r w:rsidR="000B6426">
        <w:t>ão os alertas do veículo selecionado.</w:t>
      </w:r>
    </w:p>
    <w:p w14:paraId="450E5FC0" w14:textId="0C2D332D" w:rsidR="004A17DD" w:rsidRDefault="004A17DD" w:rsidP="00C17268">
      <w:pPr>
        <w:pStyle w:val="CorpodeTexto0"/>
      </w:pPr>
      <w:r>
        <w:t xml:space="preserve">Selecionando uma pendência, o sistema abre uma nova janela </w:t>
      </w:r>
      <w:r w:rsidR="002D545C">
        <w:t xml:space="preserve">e o </w:t>
      </w:r>
      <w:r w:rsidR="0030603A">
        <w:t>encaminha até o registro pendente.</w:t>
      </w:r>
      <w:r w:rsidR="005B2EB5">
        <w:t xml:space="preserve"> </w:t>
      </w:r>
    </w:p>
    <w:p w14:paraId="14231260" w14:textId="0B421E45" w:rsidR="00C17268" w:rsidRPr="00C17268" w:rsidRDefault="004A17DD" w:rsidP="004A17DD">
      <w:pPr>
        <w:pStyle w:val="Arte"/>
      </w:pPr>
      <w:r w:rsidRPr="004A17DD">
        <w:rPr>
          <w:noProof/>
        </w:rPr>
        <w:drawing>
          <wp:inline distT="0" distB="0" distL="0" distR="0" wp14:anchorId="028FF172" wp14:editId="672E549D">
            <wp:extent cx="1952898" cy="1848108"/>
            <wp:effectExtent l="0" t="0" r="9525" b="0"/>
            <wp:docPr id="198" name="Imagem 198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m 198" descr="Interface gráfica do usuário, Texto, Aplicativo&#10;&#10;Descrição gerada automaticamente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1D64" w14:textId="77777777" w:rsidR="00C82CEF" w:rsidRDefault="00C82CEF" w:rsidP="00DA78F0">
      <w:pPr>
        <w:pStyle w:val="CorpodeTexto0"/>
      </w:pPr>
    </w:p>
    <w:p w14:paraId="7DE3E660" w14:textId="5FE84BD5" w:rsidR="007368F5" w:rsidRDefault="00EE1B9D" w:rsidP="00DA78F0">
      <w:pPr>
        <w:pStyle w:val="CorpodeTexto0"/>
      </w:pPr>
      <w:r>
        <w:lastRenderedPageBreak/>
        <w:t>Na tela principal temos a</w:t>
      </w:r>
      <w:r w:rsidR="007368F5">
        <w:t xml:space="preserve"> primeira aba</w:t>
      </w:r>
      <w:r w:rsidR="00902F4B">
        <w:t xml:space="preserve">, </w:t>
      </w:r>
      <w:r w:rsidR="007368F5">
        <w:t>Visão geral</w:t>
      </w:r>
      <w:r w:rsidR="00902F4B">
        <w:t>.</w:t>
      </w:r>
      <w:r w:rsidR="00A71563">
        <w:t xml:space="preserve"> </w:t>
      </w:r>
      <w:r w:rsidR="00902F4B">
        <w:t>N</w:t>
      </w:r>
      <w:r w:rsidR="00A71563">
        <w:t>ela constam os principais dados do veículo.</w:t>
      </w:r>
    </w:p>
    <w:p w14:paraId="375472FF" w14:textId="4028416A" w:rsidR="002E71AF" w:rsidRDefault="002E71AF" w:rsidP="002E71AF">
      <w:pPr>
        <w:pStyle w:val="Arte"/>
      </w:pPr>
      <w:r w:rsidRPr="002E71AF">
        <w:rPr>
          <w:noProof/>
        </w:rPr>
        <w:drawing>
          <wp:inline distT="0" distB="0" distL="0" distR="0" wp14:anchorId="0A2D6851" wp14:editId="0B07AA98">
            <wp:extent cx="733527" cy="323895"/>
            <wp:effectExtent l="0" t="0" r="9525" b="0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CEC5" w14:textId="34F690A9" w:rsidR="00B369C6" w:rsidRDefault="00222B2B" w:rsidP="00DA78F0">
      <w:pPr>
        <w:pStyle w:val="CorpodeTexto0"/>
      </w:pPr>
      <w:r>
        <w:t>Nesta aba, o</w:t>
      </w:r>
      <w:r w:rsidR="00A52327">
        <w:t xml:space="preserve"> Sofit View </w:t>
      </w:r>
      <w:r>
        <w:t>apresenta</w:t>
      </w:r>
      <w:r w:rsidR="00402ABC">
        <w:t xml:space="preserve"> </w:t>
      </w:r>
      <w:r w:rsidR="001F7A55">
        <w:t>a quilometragem atual do veículo e</w:t>
      </w:r>
      <w:r w:rsidR="00F966C8">
        <w:t xml:space="preserve"> a</w:t>
      </w:r>
      <w:r w:rsidR="00A52327">
        <w:t xml:space="preserve"> </w:t>
      </w:r>
      <w:r>
        <w:t xml:space="preserve">estatística </w:t>
      </w:r>
      <w:r w:rsidR="00402ABC">
        <w:t xml:space="preserve">sobre consumo e custo médio </w:t>
      </w:r>
      <w:r w:rsidR="00347626">
        <w:t>por quilometro rodado</w:t>
      </w:r>
      <w:r w:rsidR="00986B9D">
        <w:t>.</w:t>
      </w:r>
    </w:p>
    <w:p w14:paraId="69632543" w14:textId="2F7FBB40" w:rsidR="002B4452" w:rsidRDefault="002B4452" w:rsidP="00DA78F0">
      <w:pPr>
        <w:pStyle w:val="CorpodeTexto0"/>
      </w:pPr>
      <w:r>
        <w:t>Esta medição é feita a cada trinta dias e a cada doze meses.</w:t>
      </w:r>
    </w:p>
    <w:p w14:paraId="37943CD1" w14:textId="779058FE" w:rsidR="00B369C6" w:rsidRDefault="002B4452" w:rsidP="002B4452">
      <w:pPr>
        <w:pStyle w:val="Arte"/>
      </w:pPr>
      <w:r w:rsidRPr="002B4452">
        <w:rPr>
          <w:noProof/>
        </w:rPr>
        <w:drawing>
          <wp:inline distT="0" distB="0" distL="0" distR="0" wp14:anchorId="77B30FAA" wp14:editId="5D334645">
            <wp:extent cx="3952875" cy="758457"/>
            <wp:effectExtent l="0" t="0" r="0" b="3810"/>
            <wp:docPr id="171" name="Imagem 17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m 171" descr="Texto&#10;&#10;Descrição gerada automaticamente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978708" cy="7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F390" w14:textId="5993BAAB" w:rsidR="00DA78F0" w:rsidRDefault="00960E3B" w:rsidP="00960E3B">
      <w:pPr>
        <w:pStyle w:val="Arte"/>
      </w:pPr>
      <w:r w:rsidRPr="00960E3B">
        <w:rPr>
          <w:noProof/>
        </w:rPr>
        <w:drawing>
          <wp:inline distT="0" distB="0" distL="0" distR="0" wp14:anchorId="077FDBE9" wp14:editId="53DB117F">
            <wp:extent cx="3971925" cy="697240"/>
            <wp:effectExtent l="0" t="0" r="0" b="7620"/>
            <wp:docPr id="172" name="Imagem 172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m 172" descr="Interface gráfica do usuário, Texto, Aplicativo, chat ou mensagem de texto&#10;&#10;Descrição gerada automaticamente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988616" cy="7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2178" w14:textId="23603E18" w:rsidR="00960E3B" w:rsidRDefault="00DB4270" w:rsidP="00960E3B">
      <w:pPr>
        <w:pStyle w:val="CorpodeTexto0"/>
      </w:pPr>
      <w:r>
        <w:t>Abaixo você pode anexar</w:t>
      </w:r>
      <w:r w:rsidR="00FF2DC4">
        <w:t>, editar ou excluir</w:t>
      </w:r>
      <w:r>
        <w:t xml:space="preserve"> documentos</w:t>
      </w:r>
      <w:r w:rsidR="00FF2DC4">
        <w:t>.</w:t>
      </w:r>
    </w:p>
    <w:p w14:paraId="7734BDF0" w14:textId="568E3E2B" w:rsidR="00960E3B" w:rsidRDefault="00A56244" w:rsidP="00A56244">
      <w:pPr>
        <w:pStyle w:val="Arte"/>
      </w:pPr>
      <w:r w:rsidRPr="00A56244">
        <w:rPr>
          <w:noProof/>
        </w:rPr>
        <w:drawing>
          <wp:inline distT="0" distB="0" distL="0" distR="0" wp14:anchorId="29F3CE8A" wp14:editId="70E7FAA4">
            <wp:extent cx="4626610" cy="557530"/>
            <wp:effectExtent l="0" t="0" r="2540" b="0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1F0A" w14:textId="43653D6F" w:rsidR="00823117" w:rsidRDefault="002758D1" w:rsidP="00960E3B">
      <w:pPr>
        <w:pStyle w:val="CorpodeTexto0"/>
      </w:pPr>
      <w:r>
        <w:t xml:space="preserve">Perceba que a direita </w:t>
      </w:r>
      <w:r w:rsidR="00537F80">
        <w:t>está a linha do tempo do veículo.</w:t>
      </w:r>
    </w:p>
    <w:p w14:paraId="52012CAF" w14:textId="0809BC08" w:rsidR="00537F80" w:rsidRDefault="00537F80" w:rsidP="00537F80">
      <w:pPr>
        <w:pStyle w:val="Arte"/>
      </w:pPr>
      <w:r w:rsidRPr="00537F80">
        <w:rPr>
          <w:noProof/>
        </w:rPr>
        <w:drawing>
          <wp:inline distT="0" distB="0" distL="0" distR="0" wp14:anchorId="787F24E4" wp14:editId="2C0D2C33">
            <wp:extent cx="1243541" cy="1952625"/>
            <wp:effectExtent l="0" t="0" r="0" b="0"/>
            <wp:docPr id="177" name="Imagem 177" descr="Interface gráfica do usuário, Texto, Aplicativo, chat ou mensagem de texto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m 177" descr="Interface gráfica do usuário, Texto, Aplicativo, chat ou mensagem de texto, Linha do tempo&#10;&#10;Descrição gerada automaticamente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61395" cy="19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D888" w14:textId="35D47C7D" w:rsidR="00823117" w:rsidRDefault="00537F80" w:rsidP="00960E3B">
      <w:pPr>
        <w:pStyle w:val="CorpodeTexto0"/>
      </w:pPr>
      <w:r>
        <w:lastRenderedPageBreak/>
        <w:t>Nela consta todas as alterações e movimentações feitas.</w:t>
      </w:r>
    </w:p>
    <w:p w14:paraId="2786B87D" w14:textId="446808C4" w:rsidR="00823117" w:rsidRDefault="00F72A51" w:rsidP="00960E3B">
      <w:pPr>
        <w:pStyle w:val="CorpodeTexto0"/>
      </w:pPr>
      <w:r>
        <w:t>Se você deseja buscar uma movimentação específica, selecione Filtrar</w:t>
      </w:r>
      <w:r w:rsidR="000B384B">
        <w:t>.</w:t>
      </w:r>
    </w:p>
    <w:p w14:paraId="6B324E98" w14:textId="4F6348D6" w:rsidR="00823117" w:rsidRDefault="00F72A51" w:rsidP="00F72A51">
      <w:pPr>
        <w:pStyle w:val="Arte"/>
      </w:pPr>
      <w:r w:rsidRPr="00F72A51">
        <w:rPr>
          <w:noProof/>
        </w:rPr>
        <w:drawing>
          <wp:inline distT="0" distB="0" distL="0" distR="0" wp14:anchorId="2EEE17EE" wp14:editId="798AE8B4">
            <wp:extent cx="276225" cy="290036"/>
            <wp:effectExtent l="0" t="0" r="0" b="0"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76718" cy="29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FC9C" w14:textId="77777777" w:rsidR="0082512F" w:rsidRDefault="001D373D" w:rsidP="00960E3B">
      <w:pPr>
        <w:pStyle w:val="CorpodeTexto0"/>
      </w:pPr>
      <w:r>
        <w:t xml:space="preserve">Defina a data e o tipo </w:t>
      </w:r>
      <w:r w:rsidR="0082512F">
        <w:t xml:space="preserve">do registro que deseja buscar. </w:t>
      </w:r>
    </w:p>
    <w:p w14:paraId="0AC6C372" w14:textId="0BFEF465" w:rsidR="00775EAC" w:rsidRDefault="00B0115E" w:rsidP="00775EAC">
      <w:pPr>
        <w:pStyle w:val="Arte"/>
      </w:pPr>
      <w:r w:rsidRPr="00B0115E">
        <w:rPr>
          <w:noProof/>
        </w:rPr>
        <w:drawing>
          <wp:inline distT="0" distB="0" distL="0" distR="0" wp14:anchorId="2D968C4F" wp14:editId="03918713">
            <wp:extent cx="2105319" cy="2905530"/>
            <wp:effectExtent l="0" t="0" r="9525" b="0"/>
            <wp:docPr id="180" name="Imagem 18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m 180" descr="Interface gráfica do usuário, Texto, Aplicativo&#10;&#10;Descrição gerada automaticamente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AA0E" w14:textId="068C6612" w:rsidR="00823117" w:rsidRDefault="00775EAC" w:rsidP="00960E3B">
      <w:pPr>
        <w:pStyle w:val="CorpodeTexto0"/>
      </w:pPr>
      <w:r>
        <w:t>Após definir, selecione o ícone verde para pesquisar.</w:t>
      </w:r>
    </w:p>
    <w:p w14:paraId="3B517F12" w14:textId="59EBD8C7" w:rsidR="000B384B" w:rsidRDefault="00775EAC" w:rsidP="000B384B">
      <w:pPr>
        <w:pStyle w:val="Arte"/>
      </w:pPr>
      <w:r w:rsidRPr="00775EAC">
        <w:rPr>
          <w:noProof/>
        </w:rPr>
        <w:drawing>
          <wp:inline distT="0" distB="0" distL="0" distR="0" wp14:anchorId="47E82661" wp14:editId="30153A25">
            <wp:extent cx="2076740" cy="1657581"/>
            <wp:effectExtent l="0" t="0" r="0" b="0"/>
            <wp:docPr id="181" name="Imagem 18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m 181" descr="Interface gráfica do usuário, Aplicativo&#10;&#10;Descrição gerada automaticamente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6F35" w14:textId="77777777" w:rsidR="00A85DA8" w:rsidRDefault="00A85DA8" w:rsidP="00960E3B">
      <w:pPr>
        <w:pStyle w:val="CorpodeTexto0"/>
      </w:pPr>
    </w:p>
    <w:p w14:paraId="3D90CAAD" w14:textId="02FDA00B" w:rsidR="000B384B" w:rsidRDefault="00775EAC" w:rsidP="00960E3B">
      <w:pPr>
        <w:pStyle w:val="CorpodeTexto0"/>
      </w:pPr>
      <w:r>
        <w:lastRenderedPageBreak/>
        <w:t>O sistema trará apenas os registros selecionados pela busca.</w:t>
      </w:r>
    </w:p>
    <w:p w14:paraId="6957999B" w14:textId="166F7573" w:rsidR="00775EAC" w:rsidRDefault="00E20835" w:rsidP="00E20835">
      <w:pPr>
        <w:pStyle w:val="Arte"/>
      </w:pPr>
      <w:r w:rsidRPr="00E20835">
        <w:rPr>
          <w:noProof/>
        </w:rPr>
        <w:drawing>
          <wp:inline distT="0" distB="0" distL="0" distR="0" wp14:anchorId="4CF98CCD" wp14:editId="1C9B6E04">
            <wp:extent cx="2181529" cy="2295845"/>
            <wp:effectExtent l="0" t="0" r="9525" b="9525"/>
            <wp:docPr id="182" name="Imagem 182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m 182" descr="Interface gráfica do usuário, Texto, Aplicativo, chat ou mensagem de texto&#10;&#10;Descrição gerada automaticamente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4591" w14:textId="0658C5B9" w:rsidR="000B384B" w:rsidRDefault="00625060" w:rsidP="00960E3B">
      <w:pPr>
        <w:pStyle w:val="CorpodeTexto0"/>
      </w:pPr>
      <w:r>
        <w:t xml:space="preserve">Neste mesmo espaço há um atalho para </w:t>
      </w:r>
      <w:r w:rsidR="004A5FED">
        <w:t>adicionar</w:t>
      </w:r>
      <w:r>
        <w:t xml:space="preserve"> registros dentro do cadastro do veículo.</w:t>
      </w:r>
    </w:p>
    <w:p w14:paraId="3B014CB5" w14:textId="41EB7E7D" w:rsidR="00625060" w:rsidRDefault="00625060" w:rsidP="00960E3B">
      <w:pPr>
        <w:pStyle w:val="CorpodeTexto0"/>
      </w:pPr>
      <w:r>
        <w:t>Selecion</w:t>
      </w:r>
      <w:r w:rsidR="00476E60">
        <w:t>e o ícone adicionar</w:t>
      </w:r>
      <w:r w:rsidR="00096944">
        <w:t xml:space="preserve"> que</w:t>
      </w:r>
      <w:r w:rsidR="00476E60">
        <w:t xml:space="preserve"> está localizado ao lado do ícone para filtrar.</w:t>
      </w:r>
    </w:p>
    <w:p w14:paraId="09F575C1" w14:textId="0E3FB50F" w:rsidR="00476E60" w:rsidRDefault="00F75DF0" w:rsidP="00F75DF0">
      <w:pPr>
        <w:pStyle w:val="Arte"/>
      </w:pPr>
      <w:r w:rsidRPr="00F75DF0">
        <w:rPr>
          <w:noProof/>
        </w:rPr>
        <w:drawing>
          <wp:inline distT="0" distB="0" distL="0" distR="0" wp14:anchorId="3D11B86C" wp14:editId="571F9414">
            <wp:extent cx="234812" cy="257175"/>
            <wp:effectExtent l="0" t="0" r="0" b="0"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35400" cy="2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9220" w14:textId="554181F4" w:rsidR="00E20835" w:rsidRDefault="008D2547" w:rsidP="00960E3B">
      <w:pPr>
        <w:pStyle w:val="CorpodeTexto0"/>
      </w:pPr>
      <w:r>
        <w:t>Vários atalhos aparecerão na tela.</w:t>
      </w:r>
    </w:p>
    <w:p w14:paraId="458FCC11" w14:textId="6DE07AF4" w:rsidR="00176B84" w:rsidRDefault="000740C8" w:rsidP="000740C8">
      <w:pPr>
        <w:pStyle w:val="Arte"/>
      </w:pPr>
      <w:r w:rsidRPr="000740C8">
        <w:rPr>
          <w:noProof/>
        </w:rPr>
        <w:drawing>
          <wp:inline distT="0" distB="0" distL="0" distR="0" wp14:anchorId="57D9D761" wp14:editId="5B287E13">
            <wp:extent cx="1505160" cy="1771897"/>
            <wp:effectExtent l="0" t="0" r="0" b="0"/>
            <wp:docPr id="184" name="Imagem 18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m 184" descr="Interface gráfica do usuário, Texto, Aplicativo&#10;&#10;Descrição gerada automaticamente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418A" w14:textId="33DE1E4E" w:rsidR="008D2547" w:rsidRDefault="00176B84" w:rsidP="00960E3B">
      <w:pPr>
        <w:pStyle w:val="CorpodeTexto0"/>
      </w:pPr>
      <w:r>
        <w:t>Selecionando um, o sistema direcionará a página até o módulo solicitado</w:t>
      </w:r>
      <w:r w:rsidR="005261FB">
        <w:t>.</w:t>
      </w:r>
    </w:p>
    <w:p w14:paraId="451CEB9C" w14:textId="77777777" w:rsidR="00C42397" w:rsidRDefault="00C42397" w:rsidP="00960E3B">
      <w:pPr>
        <w:pStyle w:val="CorpodeTexto0"/>
      </w:pPr>
    </w:p>
    <w:p w14:paraId="53547D21" w14:textId="79296BE3" w:rsidR="0042572B" w:rsidRDefault="005261FB" w:rsidP="00960E3B">
      <w:pPr>
        <w:pStyle w:val="CorpodeTexto0"/>
      </w:pPr>
      <w:r>
        <w:lastRenderedPageBreak/>
        <w:t>Por exemplo, selecionando viagem</w:t>
      </w:r>
      <w:r w:rsidR="00992F9D">
        <w:t xml:space="preserve"> o sistema direciona a página até o módulo de viagem e preenche </w:t>
      </w:r>
      <w:r w:rsidR="0042572B">
        <w:t>automaticamente os dados do veículo.</w:t>
      </w:r>
    </w:p>
    <w:p w14:paraId="6B3D7412" w14:textId="590FE3D6" w:rsidR="005261FB" w:rsidRDefault="0042572B" w:rsidP="0042572B">
      <w:pPr>
        <w:pStyle w:val="Arte"/>
      </w:pPr>
      <w:r w:rsidRPr="0042572B">
        <w:rPr>
          <w:noProof/>
        </w:rPr>
        <w:drawing>
          <wp:inline distT="0" distB="0" distL="0" distR="0" wp14:anchorId="51A462F5" wp14:editId="2176F231">
            <wp:extent cx="4626610" cy="1638935"/>
            <wp:effectExtent l="0" t="0" r="2540" b="0"/>
            <wp:docPr id="185" name="Imagem 18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m 185" descr="Interface gráfica do usuário, Texto, Aplicativo, Email&#10;&#10;Descrição gerada automaticamente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9D">
        <w:t xml:space="preserve"> </w:t>
      </w:r>
    </w:p>
    <w:p w14:paraId="63E1AD4F" w14:textId="27FA93ED" w:rsidR="00E20835" w:rsidRDefault="00C70412" w:rsidP="00960E3B">
      <w:pPr>
        <w:pStyle w:val="CorpodeTexto0"/>
      </w:pPr>
      <w:r>
        <w:t>O próximo atalho está na aba Pneus.</w:t>
      </w:r>
    </w:p>
    <w:p w14:paraId="6FEAF656" w14:textId="00BE9B98" w:rsidR="000B384B" w:rsidRDefault="009176F9" w:rsidP="00E7182C">
      <w:pPr>
        <w:pStyle w:val="Arte"/>
      </w:pPr>
      <w:r w:rsidRPr="009176F9">
        <w:rPr>
          <w:noProof/>
        </w:rPr>
        <w:drawing>
          <wp:inline distT="0" distB="0" distL="0" distR="0" wp14:anchorId="4054F64A" wp14:editId="16794549">
            <wp:extent cx="495369" cy="314369"/>
            <wp:effectExtent l="0" t="0" r="0" b="9525"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C38D" w14:textId="317904DA" w:rsidR="00E7182C" w:rsidRPr="00E7182C" w:rsidRDefault="00E7182C" w:rsidP="00E7182C">
      <w:pPr>
        <w:pStyle w:val="CorpodeTexto0"/>
      </w:pPr>
      <w:r>
        <w:t xml:space="preserve">Você pode imprimir um mapa de </w:t>
      </w:r>
      <w:r w:rsidR="00307A29">
        <w:t>seus pneus</w:t>
      </w:r>
      <w:r>
        <w:t xml:space="preserve"> selecionando o ícone do lado esquerdo.</w:t>
      </w:r>
    </w:p>
    <w:p w14:paraId="31829027" w14:textId="7C732E67" w:rsidR="001C2BB7" w:rsidRDefault="00307A29" w:rsidP="00307A29">
      <w:pPr>
        <w:pStyle w:val="Arte"/>
      </w:pPr>
      <w:r w:rsidRPr="00307A29">
        <w:rPr>
          <w:noProof/>
        </w:rPr>
        <w:drawing>
          <wp:inline distT="0" distB="0" distL="0" distR="0" wp14:anchorId="69C81A14" wp14:editId="3C9D6A6D">
            <wp:extent cx="295316" cy="266737"/>
            <wp:effectExtent l="0" t="0" r="9525" b="0"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7A05" w14:textId="1BDD4327" w:rsidR="001C2BB7" w:rsidRDefault="00E671DB" w:rsidP="00960E3B">
      <w:pPr>
        <w:pStyle w:val="CorpodeTexto0"/>
      </w:pPr>
      <w:r>
        <w:t>O ícone do lado direito o direcionada ao módulo Movimentação de Pneus.</w:t>
      </w:r>
    </w:p>
    <w:p w14:paraId="1265FAD9" w14:textId="2B39BCFF" w:rsidR="00E671DB" w:rsidRDefault="00481A35" w:rsidP="00481A35">
      <w:pPr>
        <w:pStyle w:val="Arte"/>
      </w:pPr>
      <w:r w:rsidRPr="00481A35">
        <w:rPr>
          <w:noProof/>
        </w:rPr>
        <w:drawing>
          <wp:inline distT="0" distB="0" distL="0" distR="0" wp14:anchorId="61143E5A" wp14:editId="60A8F9FB">
            <wp:extent cx="314369" cy="266737"/>
            <wp:effectExtent l="0" t="0" r="9525" b="0"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20A9" w14:textId="2A72AE44" w:rsidR="001C2BB7" w:rsidRDefault="002216B7" w:rsidP="002216B7">
      <w:pPr>
        <w:pStyle w:val="Arte"/>
      </w:pPr>
      <w:r w:rsidRPr="002216B7">
        <w:rPr>
          <w:noProof/>
        </w:rPr>
        <w:drawing>
          <wp:inline distT="0" distB="0" distL="0" distR="0" wp14:anchorId="0C942652" wp14:editId="5A4E7A07">
            <wp:extent cx="4626610" cy="2279015"/>
            <wp:effectExtent l="0" t="0" r="2540" b="6985"/>
            <wp:docPr id="190" name="Imagem 19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m 190" descr="Diagrama&#10;&#10;Descrição gerada automaticamente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F596" w14:textId="7C3A3ADF" w:rsidR="001C2BB7" w:rsidRDefault="002216B7" w:rsidP="00960E3B">
      <w:pPr>
        <w:pStyle w:val="CorpodeTexto0"/>
      </w:pPr>
      <w:r>
        <w:lastRenderedPageBreak/>
        <w:t>Você verá mais detalhes sobre este módulo no material Controle de Pneus.</w:t>
      </w:r>
    </w:p>
    <w:p w14:paraId="60968FC2" w14:textId="566E0D62" w:rsidR="002216B7" w:rsidRDefault="00D41831" w:rsidP="00960E3B">
      <w:pPr>
        <w:pStyle w:val="CorpodeTexto0"/>
      </w:pPr>
      <w:r>
        <w:t>A próxima aba é a de Eventos.</w:t>
      </w:r>
    </w:p>
    <w:p w14:paraId="5704558C" w14:textId="3EC2E114" w:rsidR="00D41831" w:rsidRDefault="00615E5F" w:rsidP="00615E5F">
      <w:pPr>
        <w:pStyle w:val="Arte"/>
      </w:pPr>
      <w:r w:rsidRPr="00615E5F">
        <w:rPr>
          <w:noProof/>
        </w:rPr>
        <w:drawing>
          <wp:inline distT="0" distB="0" distL="0" distR="0" wp14:anchorId="55419BCC" wp14:editId="5102D1A7">
            <wp:extent cx="533474" cy="304843"/>
            <wp:effectExtent l="0" t="0" r="0" b="0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769A" w14:textId="528AD298" w:rsidR="002216B7" w:rsidRDefault="00615E5F" w:rsidP="00960E3B">
      <w:pPr>
        <w:pStyle w:val="CorpodeTexto0"/>
      </w:pPr>
      <w:r>
        <w:t xml:space="preserve">Nesta aba você pode adicionar eventos deste veículo </w:t>
      </w:r>
      <w:r w:rsidR="00855A9F">
        <w:t xml:space="preserve">como entrega de um equipamento, entrega de um documento </w:t>
      </w:r>
      <w:r w:rsidR="00E068F2">
        <w:t>etc.</w:t>
      </w:r>
    </w:p>
    <w:p w14:paraId="1DAB5FE7" w14:textId="27F1D3D0" w:rsidR="00E068F2" w:rsidRDefault="00D621B5" w:rsidP="00D621B5">
      <w:pPr>
        <w:pStyle w:val="Arte"/>
      </w:pPr>
      <w:r w:rsidRPr="00D621B5">
        <w:rPr>
          <w:noProof/>
        </w:rPr>
        <w:drawing>
          <wp:inline distT="0" distB="0" distL="0" distR="0" wp14:anchorId="0357ABF5" wp14:editId="61E07392">
            <wp:extent cx="4626610" cy="634365"/>
            <wp:effectExtent l="0" t="0" r="2540" b="0"/>
            <wp:docPr id="192" name="Imagem 19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m 192" descr="Interface gráfica do usuário, Aplicativo&#10;&#10;Descrição gerada automaticamente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04B3" w14:textId="61789FDB" w:rsidR="002216B7" w:rsidRDefault="006A55BF" w:rsidP="00960E3B">
      <w:pPr>
        <w:pStyle w:val="CorpodeTexto0"/>
      </w:pPr>
      <w:r>
        <w:t>E a ú</w:t>
      </w:r>
      <w:r w:rsidR="00937095">
        <w:t xml:space="preserve">ltima aba é a de histórico. </w:t>
      </w:r>
    </w:p>
    <w:p w14:paraId="6B99827A" w14:textId="3B6E1A59" w:rsidR="00937095" w:rsidRDefault="00937095" w:rsidP="00937095">
      <w:pPr>
        <w:pStyle w:val="Arte"/>
      </w:pPr>
      <w:r w:rsidRPr="00937095">
        <w:rPr>
          <w:noProof/>
        </w:rPr>
        <w:drawing>
          <wp:inline distT="0" distB="0" distL="0" distR="0" wp14:anchorId="09F5979C" wp14:editId="2DC5F5E5">
            <wp:extent cx="571580" cy="304843"/>
            <wp:effectExtent l="0" t="0" r="0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BFA2" w14:textId="0FD943F7" w:rsidR="002216B7" w:rsidRDefault="00C86A03" w:rsidP="00960E3B">
      <w:pPr>
        <w:pStyle w:val="CorpodeTexto0"/>
      </w:pPr>
      <w:r>
        <w:t xml:space="preserve">Nesta aba você pode </w:t>
      </w:r>
      <w:r w:rsidR="00834AA0">
        <w:t xml:space="preserve">registrar uma alteração </w:t>
      </w:r>
      <w:r w:rsidR="0060166A">
        <w:t>em Criar Histórico.</w:t>
      </w:r>
    </w:p>
    <w:p w14:paraId="1D1103B8" w14:textId="2E0B774A" w:rsidR="0060166A" w:rsidRDefault="00D12AD3" w:rsidP="00D12AD3">
      <w:pPr>
        <w:pStyle w:val="Arte"/>
      </w:pPr>
      <w:r w:rsidRPr="00D12AD3">
        <w:rPr>
          <w:noProof/>
        </w:rPr>
        <w:drawing>
          <wp:inline distT="0" distB="0" distL="0" distR="0" wp14:anchorId="08EC2834" wp14:editId="62D3E563">
            <wp:extent cx="4626610" cy="1304925"/>
            <wp:effectExtent l="0" t="0" r="2540" b="9525"/>
            <wp:docPr id="194" name="Imagem 19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m 194" descr="Interface gráfica do usuário, Aplicativo&#10;&#10;Descrição gerada automaticamente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36E8" w14:textId="77777777" w:rsidR="00A0582D" w:rsidRDefault="00A0582D" w:rsidP="00960E3B">
      <w:pPr>
        <w:pStyle w:val="CorpodeTexto0"/>
      </w:pPr>
    </w:p>
    <w:p w14:paraId="54435DF2" w14:textId="77777777" w:rsidR="00A0582D" w:rsidRDefault="00A0582D" w:rsidP="00960E3B">
      <w:pPr>
        <w:pStyle w:val="CorpodeTexto0"/>
      </w:pPr>
    </w:p>
    <w:p w14:paraId="0F633A33" w14:textId="77777777" w:rsidR="00A0582D" w:rsidRDefault="00A0582D" w:rsidP="00960E3B">
      <w:pPr>
        <w:pStyle w:val="CorpodeTexto0"/>
      </w:pPr>
    </w:p>
    <w:p w14:paraId="156920F3" w14:textId="77777777" w:rsidR="00A0582D" w:rsidRDefault="00A0582D" w:rsidP="00960E3B">
      <w:pPr>
        <w:pStyle w:val="CorpodeTexto0"/>
      </w:pPr>
    </w:p>
    <w:p w14:paraId="1353DCF6" w14:textId="77777777" w:rsidR="00A0582D" w:rsidRDefault="00A0582D" w:rsidP="00960E3B">
      <w:pPr>
        <w:pStyle w:val="CorpodeTexto0"/>
      </w:pPr>
    </w:p>
    <w:p w14:paraId="329B3CB9" w14:textId="7D21C372" w:rsidR="00DB468E" w:rsidRDefault="00DF2373" w:rsidP="00960E3B">
      <w:pPr>
        <w:pStyle w:val="CorpodeTexto0"/>
      </w:pPr>
      <w:r>
        <w:lastRenderedPageBreak/>
        <w:t>As alterações podem ser do tipo centro de custo, colaborador e filial.</w:t>
      </w:r>
    </w:p>
    <w:p w14:paraId="492EE961" w14:textId="0FECEB30" w:rsidR="00DF2373" w:rsidRDefault="00DF2373" w:rsidP="00DF2373">
      <w:pPr>
        <w:pStyle w:val="Arte"/>
      </w:pPr>
      <w:r w:rsidRPr="00DF2373">
        <w:rPr>
          <w:noProof/>
        </w:rPr>
        <w:drawing>
          <wp:inline distT="0" distB="0" distL="0" distR="0" wp14:anchorId="0F07433E" wp14:editId="0E746E77">
            <wp:extent cx="4515480" cy="2686425"/>
            <wp:effectExtent l="0" t="0" r="0" b="0"/>
            <wp:docPr id="195" name="Imagem 19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m 195" descr="Interface gráfica do usuário, Aplicativo&#10;&#10;Descrição gerada automaticamente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2A58" w14:textId="70FB123F" w:rsidR="00DB468E" w:rsidRDefault="005E7344" w:rsidP="00960E3B">
      <w:pPr>
        <w:pStyle w:val="CorpodeTexto0"/>
      </w:pPr>
      <w:r>
        <w:t xml:space="preserve">Os próximos </w:t>
      </w:r>
      <w:r w:rsidR="00BA0592">
        <w:t>quadros abaixo também funcionam como atalhos.</w:t>
      </w:r>
    </w:p>
    <w:p w14:paraId="6AF7EFB3" w14:textId="2D3A5F32" w:rsidR="00BA0592" w:rsidRDefault="00BA0592" w:rsidP="00960E3B">
      <w:pPr>
        <w:pStyle w:val="CorpodeTexto0"/>
      </w:pPr>
      <w:r>
        <w:t xml:space="preserve">Ao clicar em </w:t>
      </w:r>
      <w:r w:rsidR="00B62C14">
        <w:t>Criar, você será redirecionado ao módulo para a criação de um novo registro.</w:t>
      </w:r>
    </w:p>
    <w:p w14:paraId="2C26E83D" w14:textId="0344D4B5" w:rsidR="00DB468E" w:rsidRDefault="00BA0592" w:rsidP="00BA0592">
      <w:pPr>
        <w:pStyle w:val="Arte"/>
      </w:pPr>
      <w:r w:rsidRPr="00BA0592">
        <w:rPr>
          <w:noProof/>
        </w:rPr>
        <w:drawing>
          <wp:inline distT="0" distB="0" distL="0" distR="0" wp14:anchorId="02A0C52D" wp14:editId="0340EEA7">
            <wp:extent cx="4626610" cy="2796540"/>
            <wp:effectExtent l="0" t="0" r="2540" b="3810"/>
            <wp:docPr id="196" name="Imagem 196" descr="Interface gráfica do usuário, Texto, Aplicativo, Email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m 196" descr="Interface gráfica do usuário, Texto, Aplicativo, Email, Site&#10;&#10;Descrição gerada automaticamente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F1DA" w14:textId="2DBE98C3" w:rsidR="00DB468E" w:rsidRDefault="00283DBA" w:rsidP="00960E3B">
      <w:pPr>
        <w:pStyle w:val="CorpodeTexto0"/>
      </w:pPr>
      <w:r>
        <w:t>Estes atalhos</w:t>
      </w:r>
      <w:r w:rsidR="00796B16">
        <w:t xml:space="preserve"> foram </w:t>
      </w:r>
      <w:r w:rsidR="00872435">
        <w:t>pensados</w:t>
      </w:r>
      <w:r w:rsidR="00796B16">
        <w:t xml:space="preserve"> e</w:t>
      </w:r>
      <w:r>
        <w:t xml:space="preserve"> criados para facilitar sua interatividade com </w:t>
      </w:r>
      <w:r w:rsidR="00796B16">
        <w:t xml:space="preserve">o sistema. Dessa forma, </w:t>
      </w:r>
      <w:r w:rsidR="00872435">
        <w:t xml:space="preserve">o Sofit View oferece facilidade para lidar com a suas tarefas diárias. </w:t>
      </w:r>
    </w:p>
    <w:p w14:paraId="1982CAAC" w14:textId="77777777" w:rsidR="00DB468E" w:rsidRPr="00960E3B" w:rsidRDefault="00DB468E" w:rsidP="00960E3B">
      <w:pPr>
        <w:pStyle w:val="CorpodeTexto0"/>
      </w:pPr>
    </w:p>
    <w:p w14:paraId="47CD00B5" w14:textId="77777777" w:rsidR="0077246B" w:rsidRDefault="0077246B" w:rsidP="0077246B">
      <w:pPr>
        <w:pStyle w:val="Corpodetexto"/>
      </w:pPr>
    </w:p>
    <w:p w14:paraId="5330BC3C" w14:textId="6805F676" w:rsidR="0077246B" w:rsidRPr="0077246B" w:rsidRDefault="0077246B" w:rsidP="0077246B">
      <w:pPr>
        <w:pStyle w:val="Corpodetexto"/>
        <w:sectPr w:rsidR="0077246B" w:rsidRPr="0077246B" w:rsidSect="00C47460">
          <w:pgSz w:w="11907" w:h="16840" w:code="9"/>
          <w:pgMar w:top="-1701" w:right="1134" w:bottom="-3317" w:left="3260" w:header="697" w:footer="499" w:gutter="227"/>
          <w:cols w:space="720"/>
          <w:titlePg/>
        </w:sectPr>
      </w:pPr>
    </w:p>
    <w:p w14:paraId="6E9C9664" w14:textId="5A4883B8" w:rsidR="00C93115" w:rsidRDefault="00612113" w:rsidP="00612113">
      <w:pPr>
        <w:pStyle w:val="Arte"/>
        <w:ind w:lef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0DAB44ED" wp14:editId="1DE220F2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7585075" cy="10763885"/>
            <wp:effectExtent l="0" t="0" r="0" b="0"/>
            <wp:wrapNone/>
            <wp:docPr id="6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B2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ACE880A" wp14:editId="49BFA991">
                <wp:simplePos x="0" y="0"/>
                <wp:positionH relativeFrom="column">
                  <wp:posOffset>3505420</wp:posOffset>
                </wp:positionH>
                <wp:positionV relativeFrom="paragraph">
                  <wp:posOffset>2056507</wp:posOffset>
                </wp:positionV>
                <wp:extent cx="681134" cy="681070"/>
                <wp:effectExtent l="0" t="0" r="0" b="5080"/>
                <wp:wrapNone/>
                <wp:docPr id="13" name="Text Box 67">
                  <a:hlinkClick xmlns:a="http://schemas.openxmlformats.org/drawingml/2006/main" r:id="rId17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34" cy="6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6AD0" w14:textId="77777777" w:rsidR="00EA3A8E" w:rsidRDefault="00EA3A8E" w:rsidP="006B7F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880A" id="Text Box 67" o:spid="_x0000_s1028" type="#_x0000_t202" href="https://sofit.zendesk.com/hc/pt-br" style="position:absolute;margin-left:276pt;margin-top:161.95pt;width:53.65pt;height:53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" o:button="t" filled="f" stroked="f">
                <v:fill o:detectmouseclick="t"/>
                <v:textbox>
                  <w:txbxContent>
                    <w:p w14:paraId="6FFB6AD0" w14:textId="77777777" w:rsidR="00EA3A8E" w:rsidRDefault="00EA3A8E" w:rsidP="006B7FB2"/>
                  </w:txbxContent>
                </v:textbox>
              </v:shape>
            </w:pict>
          </mc:Fallback>
        </mc:AlternateContent>
      </w:r>
      <w:r w:rsidR="006B7FB2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A0541F" wp14:editId="15A8FE02">
                <wp:simplePos x="0" y="0"/>
                <wp:positionH relativeFrom="column">
                  <wp:posOffset>2790009</wp:posOffset>
                </wp:positionH>
                <wp:positionV relativeFrom="paragraph">
                  <wp:posOffset>2124451</wp:posOffset>
                </wp:positionV>
                <wp:extent cx="681134" cy="606425"/>
                <wp:effectExtent l="0" t="0" r="0" b="3175"/>
                <wp:wrapNone/>
                <wp:docPr id="12" name="Text Box 67">
                  <a:hlinkClick xmlns:a="http://schemas.openxmlformats.org/drawingml/2006/main" r:id="rId17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34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15BCB" w14:textId="77777777" w:rsidR="00EA3A8E" w:rsidRDefault="00EA3A8E" w:rsidP="006B7F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541F" id="_x0000_s1029" type="#_x0000_t202" href="https://www.sofit4.com.br/" style="position:absolute;margin-left:219.7pt;margin-top:167.3pt;width:53.65pt;height:47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" o:button="t" filled="f" stroked="f">
                <v:fill o:detectmouseclick="t"/>
                <v:textbox>
                  <w:txbxContent>
                    <w:p w14:paraId="44815BCB" w14:textId="77777777" w:rsidR="00EA3A8E" w:rsidRDefault="00EA3A8E" w:rsidP="006B7FB2"/>
                  </w:txbxContent>
                </v:textbox>
              </v:shape>
            </w:pict>
          </mc:Fallback>
        </mc:AlternateContent>
      </w:r>
      <w:r w:rsidR="005572E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FDE4F8" wp14:editId="3E65969D">
                <wp:simplePos x="0" y="0"/>
                <wp:positionH relativeFrom="column">
                  <wp:posOffset>2049845</wp:posOffset>
                </wp:positionH>
                <wp:positionV relativeFrom="paragraph">
                  <wp:posOffset>2112489</wp:posOffset>
                </wp:positionV>
                <wp:extent cx="681134" cy="606425"/>
                <wp:effectExtent l="0" t="0" r="0" b="3175"/>
                <wp:wrapNone/>
                <wp:docPr id="11" name="Text Box 67">
                  <a:hlinkClick xmlns:a="http://schemas.openxmlformats.org/drawingml/2006/main" r:id="rId17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34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AC4D1" w14:textId="77777777" w:rsidR="00EA3A8E" w:rsidRDefault="00EA3A8E" w:rsidP="005572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DE4F8" id="_x0000_s1030" type="#_x0000_t202" href="https://open.spotify.com/show/7yc14SytkCHqKzIw7aoKMl" style="position:absolute;margin-left:161.4pt;margin-top:166.35pt;width:53.65pt;height:47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" o:button="t" filled="f" stroked="f">
                <v:fill o:detectmouseclick="t"/>
                <v:textbox>
                  <w:txbxContent>
                    <w:p w14:paraId="432AC4D1" w14:textId="77777777" w:rsidR="00EA3A8E" w:rsidRDefault="00EA3A8E" w:rsidP="005572E1"/>
                  </w:txbxContent>
                </v:textbox>
              </v:shape>
            </w:pict>
          </mc:Fallback>
        </mc:AlternateContent>
      </w:r>
      <w:r w:rsidR="00B5616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3CC3C24" wp14:editId="65801449">
                <wp:simplePos x="0" y="0"/>
                <wp:positionH relativeFrom="column">
                  <wp:posOffset>1144270</wp:posOffset>
                </wp:positionH>
                <wp:positionV relativeFrom="paragraph">
                  <wp:posOffset>2121729</wp:posOffset>
                </wp:positionV>
                <wp:extent cx="811764" cy="606425"/>
                <wp:effectExtent l="0" t="0" r="0" b="3175"/>
                <wp:wrapNone/>
                <wp:docPr id="10" name="Text Box 67">
                  <a:hlinkClick xmlns:a="http://schemas.openxmlformats.org/drawingml/2006/main" r:id="rId17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764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04D69" w14:textId="77777777" w:rsidR="00EA3A8E" w:rsidRDefault="00EA3A8E" w:rsidP="00B561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3C24" id="_x0000_s1031" type="#_x0000_t202" href="https://www.youtube.com/c/SofitSoftware" style="position:absolute;margin-left:90.1pt;margin-top:167.05pt;width:63.9pt;height:47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" o:button="t" filled="f" stroked="f">
                <v:fill o:detectmouseclick="t"/>
                <v:textbox>
                  <w:txbxContent>
                    <w:p w14:paraId="68D04D69" w14:textId="77777777" w:rsidR="00EA3A8E" w:rsidRDefault="00EA3A8E" w:rsidP="00B56169"/>
                  </w:txbxContent>
                </v:textbox>
              </v:shape>
            </w:pict>
          </mc:Fallback>
        </mc:AlternateContent>
      </w:r>
      <w:r w:rsidR="00B5616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3B31A4" wp14:editId="3CC83758">
                <wp:simplePos x="0" y="0"/>
                <wp:positionH relativeFrom="column">
                  <wp:posOffset>426319</wp:posOffset>
                </wp:positionH>
                <wp:positionV relativeFrom="paragraph">
                  <wp:posOffset>2131150</wp:posOffset>
                </wp:positionV>
                <wp:extent cx="596900" cy="606425"/>
                <wp:effectExtent l="0" t="0" r="0" b="3175"/>
                <wp:wrapNone/>
                <wp:docPr id="9" name="Text Box 67">
                  <a:hlinkClick xmlns:a="http://schemas.openxmlformats.org/drawingml/2006/main" r:id="rId17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3C984" w14:textId="77777777" w:rsidR="00EA3A8E" w:rsidRDefault="00EA3A8E" w:rsidP="00B561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B31A4" id="_x0000_s1032" type="#_x0000_t202" href="https://www.instagram.com/sofitgestaofrotas/" style="position:absolute;margin-left:33.55pt;margin-top:167.8pt;width:47pt;height:47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" o:button="t" filled="f" stroked="f">
                <v:fill o:detectmouseclick="t"/>
                <v:textbox>
                  <w:txbxContent>
                    <w:p w14:paraId="1213C984" w14:textId="77777777" w:rsidR="00EA3A8E" w:rsidRDefault="00EA3A8E" w:rsidP="00B56169"/>
                  </w:txbxContent>
                </v:textbox>
              </v:shape>
            </w:pict>
          </mc:Fallback>
        </mc:AlternateContent>
      </w:r>
      <w:r w:rsidR="004E0FD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D86F98" wp14:editId="11273595">
                <wp:simplePos x="0" y="0"/>
                <wp:positionH relativeFrom="column">
                  <wp:posOffset>-248285</wp:posOffset>
                </wp:positionH>
                <wp:positionV relativeFrom="paragraph">
                  <wp:posOffset>2113915</wp:posOffset>
                </wp:positionV>
                <wp:extent cx="596900" cy="606425"/>
                <wp:effectExtent l="0" t="0" r="0" b="0"/>
                <wp:wrapNone/>
                <wp:docPr id="5" name="Text Box 67">
                  <a:hlinkClick xmlns:a="http://schemas.openxmlformats.org/drawingml/2006/main" r:id="rId17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E9C4F" w14:textId="77777777" w:rsidR="00EA3A8E" w:rsidRDefault="00EA3A8E" w:rsidP="00A84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86F98" id="_x0000_s1033" type="#_x0000_t202" href="https://www.linkedin.com/company/sofit/" style="position:absolute;margin-left:-19.55pt;margin-top:166.45pt;width:47pt;height:47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" o:button="t" filled="f" stroked="f">
                <v:fill o:detectmouseclick="t"/>
                <v:textbox>
                  <w:txbxContent>
                    <w:p w14:paraId="131E9C4F" w14:textId="77777777" w:rsidR="00EA3A8E" w:rsidRDefault="00EA3A8E" w:rsidP="00A84FED"/>
                  </w:txbxContent>
                </v:textbox>
              </v:shape>
            </w:pict>
          </mc:Fallback>
        </mc:AlternateContent>
      </w:r>
      <w:r w:rsidR="004E0FD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CD86F98" wp14:editId="5E3FA84E">
                <wp:simplePos x="0" y="0"/>
                <wp:positionH relativeFrom="column">
                  <wp:posOffset>-1010285</wp:posOffset>
                </wp:positionH>
                <wp:positionV relativeFrom="paragraph">
                  <wp:posOffset>2142490</wp:posOffset>
                </wp:positionV>
                <wp:extent cx="596900" cy="606425"/>
                <wp:effectExtent l="0" t="0" r="0" b="3175"/>
                <wp:wrapNone/>
                <wp:docPr id="2" name="Text Box 66">
                  <a:hlinkClick xmlns:a="http://schemas.openxmlformats.org/drawingml/2006/main" r:id="rId17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E09A3" w14:textId="77777777" w:rsidR="00EA3A8E" w:rsidRDefault="00EA3A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86F98" id="Text Box 66" o:spid="_x0000_s1034" type="#_x0000_t202" href="https://facebook.com/sofit4" style="position:absolute;margin-left:-79.55pt;margin-top:168.7pt;width:47pt;height:47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" o:button="t" filled="f" stroked="f">
                <v:fill o:detectmouseclick="t"/>
                <v:textbox>
                  <w:txbxContent>
                    <w:p w14:paraId="463E09A3" w14:textId="77777777" w:rsidR="00EA3A8E" w:rsidRDefault="00EA3A8E"/>
                  </w:txbxContent>
                </v:textbox>
              </v:shape>
            </w:pict>
          </mc:Fallback>
        </mc:AlternateContent>
      </w:r>
    </w:p>
    <w:sectPr w:rsidR="00C93115" w:rsidSect="00C47460">
      <w:pgSz w:w="11907" w:h="16840" w:code="9"/>
      <w:pgMar w:top="-1701" w:right="1134" w:bottom="-3317" w:left="3260" w:header="697" w:footer="499" w:gutter="22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7F734" w14:textId="77777777" w:rsidR="00273861" w:rsidRDefault="00273861">
      <w:r>
        <w:separator/>
      </w:r>
    </w:p>
  </w:endnote>
  <w:endnote w:type="continuationSeparator" w:id="0">
    <w:p w14:paraId="74B3176E" w14:textId="77777777" w:rsidR="00273861" w:rsidRDefault="00273861">
      <w:r>
        <w:continuationSeparator/>
      </w:r>
    </w:p>
  </w:endnote>
  <w:endnote w:type="continuationNotice" w:id="1">
    <w:p w14:paraId="52D285BB" w14:textId="77777777" w:rsidR="00273861" w:rsidRDefault="002738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85C8D" w14:textId="546747DD" w:rsidR="00EA3A8E" w:rsidRDefault="00EA3A8E" w:rsidP="007E7541">
    <w:pPr>
      <w:pStyle w:val="Rodap"/>
      <w:ind w:right="-151"/>
      <w:jc w:val="right"/>
    </w:pPr>
    <w:r>
      <w:rPr>
        <w:noProof/>
      </w:rPr>
      <w:drawing>
        <wp:inline distT="0" distB="0" distL="0" distR="0" wp14:anchorId="2AF3663D" wp14:editId="0CC749CF">
          <wp:extent cx="5756910" cy="765175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  <w:p w14:paraId="00433BAF" w14:textId="77777777" w:rsidR="00EA3A8E" w:rsidRPr="007E7541" w:rsidRDefault="00EA3A8E" w:rsidP="007E7541">
    <w:pPr>
      <w:pStyle w:val="Rodap"/>
      <w:ind w:right="-151"/>
      <w:jc w:val="center"/>
      <w:rPr>
        <w:b/>
      </w:rPr>
    </w:pPr>
    <w:r w:rsidRPr="007E7541">
      <w:rPr>
        <w:rStyle w:val="Nmerodepgina"/>
        <w:b/>
      </w:rPr>
      <w:fldChar w:fldCharType="begin"/>
    </w:r>
    <w:r w:rsidRPr="007E7541">
      <w:rPr>
        <w:rStyle w:val="Nmerodepgina"/>
        <w:b/>
      </w:rPr>
      <w:instrText xml:space="preserve"> PAGE </w:instrText>
    </w:r>
    <w:r w:rsidRPr="007E7541">
      <w:rPr>
        <w:rStyle w:val="Nmerodepgina"/>
        <w:b/>
      </w:rPr>
      <w:fldChar w:fldCharType="separate"/>
    </w:r>
    <w:r>
      <w:rPr>
        <w:rStyle w:val="Nmerodepgina"/>
        <w:b/>
        <w:noProof/>
      </w:rPr>
      <w:t>6</w:t>
    </w:r>
    <w:r w:rsidRPr="007E7541">
      <w:rPr>
        <w:rStyle w:val="Nmerodepgina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5C9BF" w14:textId="32BD94D7" w:rsidR="00EA3A8E" w:rsidRDefault="00EA3A8E" w:rsidP="00BD723F">
    <w:pPr>
      <w:pStyle w:val="Rodap"/>
      <w:ind w:right="-455"/>
    </w:pPr>
  </w:p>
  <w:p w14:paraId="3C9967E6" w14:textId="77777777" w:rsidR="00EA3A8E" w:rsidRDefault="00EA3A8E" w:rsidP="00D03914">
    <w:pPr>
      <w:pStyle w:val="Rodap"/>
      <w:ind w:right="-455"/>
      <w:jc w:val="right"/>
    </w:pPr>
  </w:p>
  <w:p w14:paraId="6433AF48" w14:textId="77777777" w:rsidR="00EA3A8E" w:rsidRPr="00B432B0" w:rsidRDefault="00EA3A8E" w:rsidP="007E7541">
    <w:pPr>
      <w:pStyle w:val="Rodap"/>
      <w:jc w:val="center"/>
      <w:rPr>
        <w:b/>
        <w:color w:val="FFFFFF" w:themeColor="background1"/>
      </w:rPr>
    </w:pPr>
    <w:r w:rsidRPr="00B432B0">
      <w:rPr>
        <w:rStyle w:val="Nmerodepgina"/>
        <w:b/>
        <w:color w:val="FFFFFF" w:themeColor="background1"/>
      </w:rPr>
      <w:fldChar w:fldCharType="begin"/>
    </w:r>
    <w:r w:rsidRPr="00B432B0">
      <w:rPr>
        <w:rStyle w:val="Nmerodepgina"/>
        <w:b/>
        <w:color w:val="FFFFFF" w:themeColor="background1"/>
      </w:rPr>
      <w:instrText xml:space="preserve"> PAGE </w:instrText>
    </w:r>
    <w:r w:rsidRPr="00B432B0">
      <w:rPr>
        <w:rStyle w:val="Nmerodepgina"/>
        <w:b/>
        <w:color w:val="FFFFFF" w:themeColor="background1"/>
      </w:rPr>
      <w:fldChar w:fldCharType="separate"/>
    </w:r>
    <w:r w:rsidRPr="00B432B0">
      <w:rPr>
        <w:rStyle w:val="Nmerodepgina"/>
        <w:b/>
        <w:noProof/>
        <w:color w:val="FFFFFF" w:themeColor="background1"/>
      </w:rPr>
      <w:t>21</w:t>
    </w:r>
    <w:r w:rsidRPr="00B432B0">
      <w:rPr>
        <w:rStyle w:val="Nmerodepgina"/>
        <w:b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8694" w14:textId="77777777" w:rsidR="00EA3A8E" w:rsidRDefault="00EA3A8E" w:rsidP="001F56F2">
    <w:pPr>
      <w:pStyle w:val="Rodap"/>
      <w:ind w:right="-455"/>
      <w:jc w:val="right"/>
    </w:pPr>
  </w:p>
  <w:p w14:paraId="5359CDE1" w14:textId="77777777" w:rsidR="00EA3A8E" w:rsidRDefault="00EA3A8E" w:rsidP="001F56F2">
    <w:pPr>
      <w:pStyle w:val="Rodap"/>
      <w:ind w:right="-455"/>
      <w:jc w:val="right"/>
    </w:pPr>
  </w:p>
  <w:p w14:paraId="373C2328" w14:textId="77777777" w:rsidR="00EA3A8E" w:rsidRPr="001F56F2" w:rsidRDefault="00EA3A8E" w:rsidP="001F56F2">
    <w:pPr>
      <w:pStyle w:val="Rodap"/>
      <w:ind w:right="-455"/>
      <w:jc w:val="center"/>
      <w:rPr>
        <w:b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D300" w14:textId="74B5219A" w:rsidR="00EA3A8E" w:rsidRDefault="00EA3A8E" w:rsidP="001F56F2">
    <w:pPr>
      <w:pStyle w:val="Rodap"/>
      <w:ind w:right="-455"/>
      <w:jc w:val="right"/>
    </w:pPr>
  </w:p>
  <w:p w14:paraId="5B2E6E8E" w14:textId="52DCBC51" w:rsidR="00EA3A8E" w:rsidRPr="00C47460" w:rsidRDefault="00EA3A8E" w:rsidP="001F56F2">
    <w:pPr>
      <w:pStyle w:val="Rodap"/>
      <w:ind w:right="-455"/>
      <w:jc w:val="center"/>
      <w:rPr>
        <w:b/>
        <w:color w:val="FFFFFF" w:themeColor="background1"/>
      </w:rPr>
    </w:pPr>
    <w:r w:rsidRPr="00C47460">
      <w:rPr>
        <w:rStyle w:val="Nmerodepgina"/>
        <w:b/>
        <w:color w:val="FFFFFF" w:themeColor="background1"/>
      </w:rPr>
      <w:fldChar w:fldCharType="begin"/>
    </w:r>
    <w:r w:rsidRPr="00C47460">
      <w:rPr>
        <w:rStyle w:val="Nmerodepgina"/>
        <w:b/>
        <w:color w:val="FFFFFF" w:themeColor="background1"/>
      </w:rPr>
      <w:instrText xml:space="preserve"> PAGE </w:instrText>
    </w:r>
    <w:r w:rsidRPr="00C47460">
      <w:rPr>
        <w:rStyle w:val="Nmerodepgina"/>
        <w:b/>
        <w:color w:val="FFFFFF" w:themeColor="background1"/>
      </w:rPr>
      <w:fldChar w:fldCharType="separate"/>
    </w:r>
    <w:r w:rsidRPr="00C47460">
      <w:rPr>
        <w:rStyle w:val="Nmerodepgina"/>
        <w:b/>
        <w:noProof/>
        <w:color w:val="FFFFFF" w:themeColor="background1"/>
      </w:rPr>
      <w:t>1</w:t>
    </w:r>
    <w:r w:rsidRPr="00C47460">
      <w:rPr>
        <w:rStyle w:val="Nmerodepgina"/>
        <w:b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8D106" w14:textId="77777777" w:rsidR="00273861" w:rsidRDefault="00273861">
      <w:r>
        <w:separator/>
      </w:r>
    </w:p>
  </w:footnote>
  <w:footnote w:type="continuationSeparator" w:id="0">
    <w:p w14:paraId="185C22FD" w14:textId="77777777" w:rsidR="00273861" w:rsidRDefault="00273861">
      <w:r>
        <w:continuationSeparator/>
      </w:r>
    </w:p>
  </w:footnote>
  <w:footnote w:type="continuationNotice" w:id="1">
    <w:p w14:paraId="0798B076" w14:textId="77777777" w:rsidR="00273861" w:rsidRDefault="002738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058F0" w14:textId="71F17334" w:rsidR="00EA3A8E" w:rsidRPr="00691E02" w:rsidRDefault="00122550" w:rsidP="002C5F94">
    <w:pPr>
      <w:pStyle w:val="Cabealho"/>
      <w:tabs>
        <w:tab w:val="clear" w:pos="6974"/>
        <w:tab w:val="right" w:pos="7050"/>
      </w:tabs>
      <w:ind w:right="-455"/>
      <w:jc w:val="center"/>
      <w:rPr>
        <w:rFonts w:asciiTheme="minorHAnsi" w:hAnsiTheme="minorHAnsi" w:cstheme="minorHAnsi"/>
        <w:b w:val="0"/>
        <w:bCs/>
        <w:color w:val="FFFFFF" w:themeColor="background1"/>
        <w:sz w:val="16"/>
        <w:szCs w:val="16"/>
      </w:rPr>
    </w:pPr>
    <w:r w:rsidRPr="00691E02">
      <w:rPr>
        <w:rFonts w:asciiTheme="minorHAnsi" w:hAnsiTheme="minorHAnsi" w:cstheme="minorHAnsi"/>
        <w:noProof/>
      </w:rPr>
      <w:drawing>
        <wp:anchor distT="0" distB="0" distL="114300" distR="114300" simplePos="0" relativeHeight="251658242" behindDoc="1" locked="0" layoutInCell="1" allowOverlap="1" wp14:anchorId="1414E9F1" wp14:editId="79301858">
          <wp:simplePos x="0" y="0"/>
          <wp:positionH relativeFrom="page">
            <wp:posOffset>123825</wp:posOffset>
          </wp:positionH>
          <wp:positionV relativeFrom="paragraph">
            <wp:posOffset>-206375</wp:posOffset>
          </wp:positionV>
          <wp:extent cx="7653600" cy="10828800"/>
          <wp:effectExtent l="0" t="0" r="508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m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600" cy="10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3A8E" w:rsidRPr="00691E02">
      <w:rPr>
        <w:rFonts w:asciiTheme="minorHAnsi" w:hAnsiTheme="minorHAnsi" w:cstheme="minorHAnsi"/>
        <w:noProof/>
      </w:rPr>
      <w:drawing>
        <wp:anchor distT="0" distB="0" distL="114300" distR="114300" simplePos="0" relativeHeight="251658241" behindDoc="1" locked="0" layoutInCell="1" allowOverlap="1" wp14:anchorId="0182418B" wp14:editId="7D041446">
          <wp:simplePos x="0" y="0"/>
          <wp:positionH relativeFrom="page">
            <wp:posOffset>-28575</wp:posOffset>
          </wp:positionH>
          <wp:positionV relativeFrom="paragraph">
            <wp:posOffset>-362585</wp:posOffset>
          </wp:positionV>
          <wp:extent cx="7653600" cy="10828800"/>
          <wp:effectExtent l="0" t="0" r="508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600" cy="10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3A8E" w:rsidRPr="00691E02">
      <w:rPr>
        <w:rFonts w:asciiTheme="minorHAnsi" w:hAnsiTheme="minorHAnsi" w:cstheme="minorHAnsi"/>
        <w:b w:val="0"/>
        <w:bCs/>
        <w:color w:val="FFFFFF"/>
        <w:sz w:val="16"/>
        <w:szCs w:val="16"/>
      </w:rPr>
      <w:t xml:space="preserve">Guia de Referência </w:t>
    </w:r>
    <w:r w:rsidR="00EA3A8E">
      <w:rPr>
        <w:rFonts w:asciiTheme="minorHAnsi" w:hAnsiTheme="minorHAnsi" w:cstheme="minorHAnsi"/>
        <w:b w:val="0"/>
        <w:bCs/>
        <w:color w:val="FFFFFF"/>
        <w:sz w:val="16"/>
        <w:szCs w:val="16"/>
      </w:rPr>
      <w:t>–</w:t>
    </w:r>
    <w:r w:rsidR="00EA3A8E" w:rsidRPr="00691E02">
      <w:rPr>
        <w:rFonts w:asciiTheme="minorHAnsi" w:hAnsiTheme="minorHAnsi" w:cstheme="minorHAnsi"/>
        <w:b w:val="0"/>
        <w:bCs/>
        <w:color w:val="FFFFFF"/>
        <w:sz w:val="16"/>
        <w:szCs w:val="16"/>
      </w:rPr>
      <w:t xml:space="preserve"> </w:t>
    </w:r>
    <w:r w:rsidR="000F6FAD">
      <w:rPr>
        <w:rFonts w:asciiTheme="minorHAnsi" w:hAnsiTheme="minorHAnsi" w:cstheme="minorHAnsi"/>
        <w:b w:val="0"/>
        <w:bCs/>
        <w:color w:val="FFFFFF"/>
        <w:sz w:val="16"/>
        <w:szCs w:val="16"/>
      </w:rPr>
      <w:t>Cadastros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2A64F" w14:textId="63D704DC" w:rsidR="00EA3A8E" w:rsidRDefault="00EA3A8E" w:rsidP="00E501FA">
    <w:pPr>
      <w:pStyle w:val="Cabealho"/>
      <w:tabs>
        <w:tab w:val="clear" w:pos="6974"/>
        <w:tab w:val="right" w:pos="6975"/>
      </w:tabs>
      <w:ind w:right="-455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C66B24" wp14:editId="09521B16">
          <wp:simplePos x="0" y="0"/>
          <wp:positionH relativeFrom="page">
            <wp:align>left</wp:align>
          </wp:positionH>
          <wp:positionV relativeFrom="paragraph">
            <wp:posOffset>-441312</wp:posOffset>
          </wp:positionV>
          <wp:extent cx="7653600" cy="1082880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600" cy="10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17FC764A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15C4E3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DA74F6"/>
    <w:multiLevelType w:val="hybridMultilevel"/>
    <w:tmpl w:val="B2F28B74"/>
    <w:lvl w:ilvl="0" w:tplc="E38E7B2C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0B502ED4"/>
    <w:multiLevelType w:val="hybridMultilevel"/>
    <w:tmpl w:val="EE70FF0E"/>
    <w:lvl w:ilvl="0" w:tplc="E38E7B2C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0DB80A30"/>
    <w:multiLevelType w:val="hybridMultilevel"/>
    <w:tmpl w:val="ED92B624"/>
    <w:lvl w:ilvl="0" w:tplc="E38E7B2C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 w15:restartNumberingAfterBreak="0">
    <w:nsid w:val="12CD737C"/>
    <w:multiLevelType w:val="hybridMultilevel"/>
    <w:tmpl w:val="6E0C40A8"/>
    <w:lvl w:ilvl="0" w:tplc="C5AE46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3AFC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549E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24A9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9CC4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62C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A05A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E8C9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AC6C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B6FB6"/>
    <w:multiLevelType w:val="hybridMultilevel"/>
    <w:tmpl w:val="BD0644B2"/>
    <w:lvl w:ilvl="0" w:tplc="E38E7B2C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7" w15:restartNumberingAfterBreak="0">
    <w:nsid w:val="25D210B1"/>
    <w:multiLevelType w:val="hybridMultilevel"/>
    <w:tmpl w:val="04E65A40"/>
    <w:lvl w:ilvl="0" w:tplc="BB683002">
      <w:start w:val="1"/>
      <w:numFmt w:val="bullet"/>
      <w:pStyle w:val="listadebullets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2C644261"/>
    <w:multiLevelType w:val="hybridMultilevel"/>
    <w:tmpl w:val="7D64C9C6"/>
    <w:lvl w:ilvl="0" w:tplc="574690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8A2D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440E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3EB4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C438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ACD9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1CB2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A0F8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1045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14319"/>
    <w:multiLevelType w:val="hybridMultilevel"/>
    <w:tmpl w:val="A05A4836"/>
    <w:lvl w:ilvl="0" w:tplc="B7D2A7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B8B2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EB1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ACC8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482A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96D5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6AE5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9EF1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9EB8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2418C"/>
    <w:multiLevelType w:val="hybridMultilevel"/>
    <w:tmpl w:val="AE2415F2"/>
    <w:lvl w:ilvl="0" w:tplc="39E0B2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6E06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E425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EEE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2C93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5CB7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4A39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020F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286B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95AD0"/>
    <w:multiLevelType w:val="hybridMultilevel"/>
    <w:tmpl w:val="B8FAC188"/>
    <w:lvl w:ilvl="0" w:tplc="E38E7B2C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 w15:restartNumberingAfterBreak="0">
    <w:nsid w:val="47E4496C"/>
    <w:multiLevelType w:val="hybridMultilevel"/>
    <w:tmpl w:val="DEAAD392"/>
    <w:lvl w:ilvl="0" w:tplc="E38E7B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CB6"/>
    <w:multiLevelType w:val="hybridMultilevel"/>
    <w:tmpl w:val="5F14DCF8"/>
    <w:lvl w:ilvl="0" w:tplc="E38E7B2C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7EE734DA"/>
    <w:multiLevelType w:val="hybridMultilevel"/>
    <w:tmpl w:val="C2AE298A"/>
    <w:lvl w:ilvl="0" w:tplc="E38E7B2C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C1D760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7"/>
  </w:num>
  <w:num w:numId="5">
    <w:abstractNumId w:val="4"/>
  </w:num>
  <w:num w:numId="6">
    <w:abstractNumId w:val="12"/>
  </w:num>
  <w:num w:numId="7">
    <w:abstractNumId w:val="6"/>
  </w:num>
  <w:num w:numId="8">
    <w:abstractNumId w:val="2"/>
  </w:num>
  <w:num w:numId="9">
    <w:abstractNumId w:val="3"/>
  </w:num>
  <w:num w:numId="10">
    <w:abstractNumId w:val="14"/>
  </w:num>
  <w:num w:numId="11">
    <w:abstractNumId w:val="13"/>
  </w:num>
  <w:num w:numId="12">
    <w:abstractNumId w:val="9"/>
  </w:num>
  <w:num w:numId="13">
    <w:abstractNumId w:val="10"/>
  </w:num>
  <w:num w:numId="14">
    <w:abstractNumId w:val="8"/>
  </w:num>
  <w:num w:numId="15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75"/>
  <w:drawingGridVerticalSpacing w:val="102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4c4c4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ED6"/>
    <w:rsid w:val="0000035A"/>
    <w:rsid w:val="00000CE2"/>
    <w:rsid w:val="0000104A"/>
    <w:rsid w:val="00002697"/>
    <w:rsid w:val="000029A8"/>
    <w:rsid w:val="00002E17"/>
    <w:rsid w:val="0000324C"/>
    <w:rsid w:val="0000387E"/>
    <w:rsid w:val="00004393"/>
    <w:rsid w:val="000044C6"/>
    <w:rsid w:val="000052CC"/>
    <w:rsid w:val="00005623"/>
    <w:rsid w:val="00005C21"/>
    <w:rsid w:val="00005C9D"/>
    <w:rsid w:val="00006DD0"/>
    <w:rsid w:val="00007DEF"/>
    <w:rsid w:val="00010667"/>
    <w:rsid w:val="00010CA1"/>
    <w:rsid w:val="00011203"/>
    <w:rsid w:val="000118B7"/>
    <w:rsid w:val="00013335"/>
    <w:rsid w:val="0001420E"/>
    <w:rsid w:val="00015C1A"/>
    <w:rsid w:val="00016795"/>
    <w:rsid w:val="00020C22"/>
    <w:rsid w:val="000212ED"/>
    <w:rsid w:val="00021838"/>
    <w:rsid w:val="00021901"/>
    <w:rsid w:val="00021DED"/>
    <w:rsid w:val="0002247F"/>
    <w:rsid w:val="00022A8D"/>
    <w:rsid w:val="00022D3B"/>
    <w:rsid w:val="00023824"/>
    <w:rsid w:val="00024034"/>
    <w:rsid w:val="000246CF"/>
    <w:rsid w:val="00024FB5"/>
    <w:rsid w:val="000253F6"/>
    <w:rsid w:val="00026755"/>
    <w:rsid w:val="00030B77"/>
    <w:rsid w:val="000316D0"/>
    <w:rsid w:val="00031A4A"/>
    <w:rsid w:val="000326FC"/>
    <w:rsid w:val="000329DB"/>
    <w:rsid w:val="000334F8"/>
    <w:rsid w:val="00033B4F"/>
    <w:rsid w:val="0003489E"/>
    <w:rsid w:val="00035A25"/>
    <w:rsid w:val="00035CA0"/>
    <w:rsid w:val="00035EDB"/>
    <w:rsid w:val="000403DC"/>
    <w:rsid w:val="0004276C"/>
    <w:rsid w:val="00043D71"/>
    <w:rsid w:val="00044202"/>
    <w:rsid w:val="000443DA"/>
    <w:rsid w:val="00044698"/>
    <w:rsid w:val="00045C05"/>
    <w:rsid w:val="00046FE2"/>
    <w:rsid w:val="000502F9"/>
    <w:rsid w:val="000505CA"/>
    <w:rsid w:val="00052240"/>
    <w:rsid w:val="0005244F"/>
    <w:rsid w:val="00053458"/>
    <w:rsid w:val="000535D9"/>
    <w:rsid w:val="00054C67"/>
    <w:rsid w:val="00055604"/>
    <w:rsid w:val="000573E6"/>
    <w:rsid w:val="000577D1"/>
    <w:rsid w:val="00057C8A"/>
    <w:rsid w:val="00060C50"/>
    <w:rsid w:val="00063981"/>
    <w:rsid w:val="00064C8A"/>
    <w:rsid w:val="00065EE2"/>
    <w:rsid w:val="00065F57"/>
    <w:rsid w:val="00067364"/>
    <w:rsid w:val="00067E3D"/>
    <w:rsid w:val="000701A2"/>
    <w:rsid w:val="000702C8"/>
    <w:rsid w:val="0007156F"/>
    <w:rsid w:val="00072B29"/>
    <w:rsid w:val="0007304E"/>
    <w:rsid w:val="00073219"/>
    <w:rsid w:val="0007396A"/>
    <w:rsid w:val="00073FD1"/>
    <w:rsid w:val="000740C8"/>
    <w:rsid w:val="000759E2"/>
    <w:rsid w:val="00075DA3"/>
    <w:rsid w:val="0007622F"/>
    <w:rsid w:val="00076F0A"/>
    <w:rsid w:val="00076F11"/>
    <w:rsid w:val="00080089"/>
    <w:rsid w:val="00080922"/>
    <w:rsid w:val="00081056"/>
    <w:rsid w:val="00082086"/>
    <w:rsid w:val="000823A2"/>
    <w:rsid w:val="00083B4F"/>
    <w:rsid w:val="00085E07"/>
    <w:rsid w:val="00087264"/>
    <w:rsid w:val="000904B4"/>
    <w:rsid w:val="000920EA"/>
    <w:rsid w:val="00092C50"/>
    <w:rsid w:val="0009496B"/>
    <w:rsid w:val="00095C0D"/>
    <w:rsid w:val="00096944"/>
    <w:rsid w:val="0009769F"/>
    <w:rsid w:val="000A141B"/>
    <w:rsid w:val="000A152C"/>
    <w:rsid w:val="000A19EC"/>
    <w:rsid w:val="000A26E9"/>
    <w:rsid w:val="000A2784"/>
    <w:rsid w:val="000A2B8F"/>
    <w:rsid w:val="000A3C02"/>
    <w:rsid w:val="000A4B71"/>
    <w:rsid w:val="000A6B29"/>
    <w:rsid w:val="000A767A"/>
    <w:rsid w:val="000A78BA"/>
    <w:rsid w:val="000B081D"/>
    <w:rsid w:val="000B214D"/>
    <w:rsid w:val="000B2A6F"/>
    <w:rsid w:val="000B384B"/>
    <w:rsid w:val="000B3BB6"/>
    <w:rsid w:val="000B6339"/>
    <w:rsid w:val="000B6426"/>
    <w:rsid w:val="000B6C65"/>
    <w:rsid w:val="000B7E0B"/>
    <w:rsid w:val="000C03D1"/>
    <w:rsid w:val="000C0B55"/>
    <w:rsid w:val="000C1077"/>
    <w:rsid w:val="000C1FF1"/>
    <w:rsid w:val="000C2F7E"/>
    <w:rsid w:val="000C36FD"/>
    <w:rsid w:val="000C47B0"/>
    <w:rsid w:val="000C47E2"/>
    <w:rsid w:val="000C4A64"/>
    <w:rsid w:val="000C4C2E"/>
    <w:rsid w:val="000C79AA"/>
    <w:rsid w:val="000C7D57"/>
    <w:rsid w:val="000D009B"/>
    <w:rsid w:val="000D1521"/>
    <w:rsid w:val="000D1775"/>
    <w:rsid w:val="000D1EC7"/>
    <w:rsid w:val="000D2C68"/>
    <w:rsid w:val="000D34BE"/>
    <w:rsid w:val="000D506A"/>
    <w:rsid w:val="000D5A09"/>
    <w:rsid w:val="000D63F9"/>
    <w:rsid w:val="000D6DAD"/>
    <w:rsid w:val="000E148D"/>
    <w:rsid w:val="000E2069"/>
    <w:rsid w:val="000E3C0E"/>
    <w:rsid w:val="000E3D5C"/>
    <w:rsid w:val="000E4034"/>
    <w:rsid w:val="000E42A9"/>
    <w:rsid w:val="000E5347"/>
    <w:rsid w:val="000E55CC"/>
    <w:rsid w:val="000E5F4D"/>
    <w:rsid w:val="000E6018"/>
    <w:rsid w:val="000E6569"/>
    <w:rsid w:val="000E7E47"/>
    <w:rsid w:val="000F094D"/>
    <w:rsid w:val="000F1048"/>
    <w:rsid w:val="000F2CD0"/>
    <w:rsid w:val="000F2F9B"/>
    <w:rsid w:val="000F4590"/>
    <w:rsid w:val="000F45A2"/>
    <w:rsid w:val="000F47F7"/>
    <w:rsid w:val="000F49F6"/>
    <w:rsid w:val="000F4C59"/>
    <w:rsid w:val="000F50FA"/>
    <w:rsid w:val="000F54ED"/>
    <w:rsid w:val="000F5DBA"/>
    <w:rsid w:val="000F6FAD"/>
    <w:rsid w:val="000F791E"/>
    <w:rsid w:val="000F7CDA"/>
    <w:rsid w:val="00100658"/>
    <w:rsid w:val="00100AEB"/>
    <w:rsid w:val="00100E8F"/>
    <w:rsid w:val="001010EE"/>
    <w:rsid w:val="001013CF"/>
    <w:rsid w:val="00104398"/>
    <w:rsid w:val="00104B07"/>
    <w:rsid w:val="00106152"/>
    <w:rsid w:val="00111B3E"/>
    <w:rsid w:val="00111C55"/>
    <w:rsid w:val="001128E8"/>
    <w:rsid w:val="00115696"/>
    <w:rsid w:val="001179AB"/>
    <w:rsid w:val="00120CE8"/>
    <w:rsid w:val="00122550"/>
    <w:rsid w:val="001228CD"/>
    <w:rsid w:val="00123642"/>
    <w:rsid w:val="00123F51"/>
    <w:rsid w:val="00124257"/>
    <w:rsid w:val="001252A1"/>
    <w:rsid w:val="00125D70"/>
    <w:rsid w:val="00125FD6"/>
    <w:rsid w:val="00125FF4"/>
    <w:rsid w:val="00126910"/>
    <w:rsid w:val="00126D74"/>
    <w:rsid w:val="00126FD9"/>
    <w:rsid w:val="00127876"/>
    <w:rsid w:val="001302EF"/>
    <w:rsid w:val="0013249A"/>
    <w:rsid w:val="00132877"/>
    <w:rsid w:val="00133B83"/>
    <w:rsid w:val="001341B9"/>
    <w:rsid w:val="00134446"/>
    <w:rsid w:val="0013549C"/>
    <w:rsid w:val="0013599A"/>
    <w:rsid w:val="00136336"/>
    <w:rsid w:val="0013665A"/>
    <w:rsid w:val="001372FE"/>
    <w:rsid w:val="00137465"/>
    <w:rsid w:val="00137845"/>
    <w:rsid w:val="00140F1A"/>
    <w:rsid w:val="0014179E"/>
    <w:rsid w:val="00141D1F"/>
    <w:rsid w:val="00141D71"/>
    <w:rsid w:val="0014279D"/>
    <w:rsid w:val="0014418F"/>
    <w:rsid w:val="00144A51"/>
    <w:rsid w:val="0014522B"/>
    <w:rsid w:val="00147F33"/>
    <w:rsid w:val="00150E85"/>
    <w:rsid w:val="0015391C"/>
    <w:rsid w:val="00153DC8"/>
    <w:rsid w:val="0015468A"/>
    <w:rsid w:val="00154BD2"/>
    <w:rsid w:val="00154D91"/>
    <w:rsid w:val="00156B33"/>
    <w:rsid w:val="00161009"/>
    <w:rsid w:val="001614E0"/>
    <w:rsid w:val="0016268E"/>
    <w:rsid w:val="00162A81"/>
    <w:rsid w:val="0016334F"/>
    <w:rsid w:val="0016337F"/>
    <w:rsid w:val="00164A0C"/>
    <w:rsid w:val="00165C68"/>
    <w:rsid w:val="00166511"/>
    <w:rsid w:val="0016699B"/>
    <w:rsid w:val="00166C42"/>
    <w:rsid w:val="00166FB8"/>
    <w:rsid w:val="00167718"/>
    <w:rsid w:val="00167F98"/>
    <w:rsid w:val="00170413"/>
    <w:rsid w:val="001709F6"/>
    <w:rsid w:val="00172537"/>
    <w:rsid w:val="00172AD2"/>
    <w:rsid w:val="00173623"/>
    <w:rsid w:val="00173744"/>
    <w:rsid w:val="00174A11"/>
    <w:rsid w:val="00174A68"/>
    <w:rsid w:val="001753A8"/>
    <w:rsid w:val="00175D1D"/>
    <w:rsid w:val="00176B84"/>
    <w:rsid w:val="00176E2B"/>
    <w:rsid w:val="00177F51"/>
    <w:rsid w:val="00180BC7"/>
    <w:rsid w:val="00182139"/>
    <w:rsid w:val="001826DA"/>
    <w:rsid w:val="001826F1"/>
    <w:rsid w:val="001854D4"/>
    <w:rsid w:val="00185CDF"/>
    <w:rsid w:val="001868D3"/>
    <w:rsid w:val="00187FD4"/>
    <w:rsid w:val="0019014A"/>
    <w:rsid w:val="00193725"/>
    <w:rsid w:val="00193CA1"/>
    <w:rsid w:val="0019493B"/>
    <w:rsid w:val="00194F9C"/>
    <w:rsid w:val="001956F5"/>
    <w:rsid w:val="00195E29"/>
    <w:rsid w:val="00196142"/>
    <w:rsid w:val="00197925"/>
    <w:rsid w:val="001A17ED"/>
    <w:rsid w:val="001A228F"/>
    <w:rsid w:val="001A2D61"/>
    <w:rsid w:val="001A2ECE"/>
    <w:rsid w:val="001A4BFB"/>
    <w:rsid w:val="001A7041"/>
    <w:rsid w:val="001A71A1"/>
    <w:rsid w:val="001A749F"/>
    <w:rsid w:val="001A7BB4"/>
    <w:rsid w:val="001B0E87"/>
    <w:rsid w:val="001B152D"/>
    <w:rsid w:val="001B336D"/>
    <w:rsid w:val="001B35A4"/>
    <w:rsid w:val="001B3D95"/>
    <w:rsid w:val="001B48B3"/>
    <w:rsid w:val="001B4E15"/>
    <w:rsid w:val="001B6B18"/>
    <w:rsid w:val="001B7427"/>
    <w:rsid w:val="001B7C13"/>
    <w:rsid w:val="001C0375"/>
    <w:rsid w:val="001C0ECA"/>
    <w:rsid w:val="001C1AC2"/>
    <w:rsid w:val="001C2BB7"/>
    <w:rsid w:val="001C3320"/>
    <w:rsid w:val="001C3F1B"/>
    <w:rsid w:val="001C63F1"/>
    <w:rsid w:val="001C680F"/>
    <w:rsid w:val="001C6FE1"/>
    <w:rsid w:val="001D077C"/>
    <w:rsid w:val="001D12AF"/>
    <w:rsid w:val="001D1EB2"/>
    <w:rsid w:val="001D29B3"/>
    <w:rsid w:val="001D373D"/>
    <w:rsid w:val="001D559B"/>
    <w:rsid w:val="001D5765"/>
    <w:rsid w:val="001D69DB"/>
    <w:rsid w:val="001D6D5A"/>
    <w:rsid w:val="001D702E"/>
    <w:rsid w:val="001E1806"/>
    <w:rsid w:val="001E1993"/>
    <w:rsid w:val="001E1CE8"/>
    <w:rsid w:val="001E3567"/>
    <w:rsid w:val="001E3F00"/>
    <w:rsid w:val="001E4560"/>
    <w:rsid w:val="001E4DCE"/>
    <w:rsid w:val="001E5EF3"/>
    <w:rsid w:val="001E6E3F"/>
    <w:rsid w:val="001E75FA"/>
    <w:rsid w:val="001E79F4"/>
    <w:rsid w:val="001E7A63"/>
    <w:rsid w:val="001F15B3"/>
    <w:rsid w:val="001F2787"/>
    <w:rsid w:val="001F2C60"/>
    <w:rsid w:val="001F3DB1"/>
    <w:rsid w:val="001F56F2"/>
    <w:rsid w:val="001F5E6F"/>
    <w:rsid w:val="001F7A55"/>
    <w:rsid w:val="00200BEB"/>
    <w:rsid w:val="00202683"/>
    <w:rsid w:val="00204201"/>
    <w:rsid w:val="00204627"/>
    <w:rsid w:val="00204D5C"/>
    <w:rsid w:val="0020520E"/>
    <w:rsid w:val="00206A21"/>
    <w:rsid w:val="002124CF"/>
    <w:rsid w:val="002126F0"/>
    <w:rsid w:val="0021384C"/>
    <w:rsid w:val="002142E3"/>
    <w:rsid w:val="002145BB"/>
    <w:rsid w:val="00215013"/>
    <w:rsid w:val="002166C2"/>
    <w:rsid w:val="00216F96"/>
    <w:rsid w:val="00217369"/>
    <w:rsid w:val="00217D1C"/>
    <w:rsid w:val="00220737"/>
    <w:rsid w:val="0022141A"/>
    <w:rsid w:val="002216B7"/>
    <w:rsid w:val="00221BC4"/>
    <w:rsid w:val="00222B2B"/>
    <w:rsid w:val="00223E3A"/>
    <w:rsid w:val="00223F74"/>
    <w:rsid w:val="00224530"/>
    <w:rsid w:val="00224E70"/>
    <w:rsid w:val="002263B2"/>
    <w:rsid w:val="00227CA0"/>
    <w:rsid w:val="0023067B"/>
    <w:rsid w:val="0023291E"/>
    <w:rsid w:val="00233536"/>
    <w:rsid w:val="002336AD"/>
    <w:rsid w:val="0023467C"/>
    <w:rsid w:val="0023481C"/>
    <w:rsid w:val="00235A7B"/>
    <w:rsid w:val="00236EF0"/>
    <w:rsid w:val="002400AF"/>
    <w:rsid w:val="00240632"/>
    <w:rsid w:val="00240A5F"/>
    <w:rsid w:val="00240D31"/>
    <w:rsid w:val="002429A6"/>
    <w:rsid w:val="00242ABB"/>
    <w:rsid w:val="00243479"/>
    <w:rsid w:val="0024412D"/>
    <w:rsid w:val="00244546"/>
    <w:rsid w:val="00247AFA"/>
    <w:rsid w:val="00247FEA"/>
    <w:rsid w:val="0025010B"/>
    <w:rsid w:val="002502F3"/>
    <w:rsid w:val="00250ED3"/>
    <w:rsid w:val="002523E5"/>
    <w:rsid w:val="0025278A"/>
    <w:rsid w:val="00253DB7"/>
    <w:rsid w:val="00254C94"/>
    <w:rsid w:val="00254E60"/>
    <w:rsid w:val="002553E1"/>
    <w:rsid w:val="00255A73"/>
    <w:rsid w:val="00257297"/>
    <w:rsid w:val="002609EF"/>
    <w:rsid w:val="002616D7"/>
    <w:rsid w:val="00261C7C"/>
    <w:rsid w:val="00263930"/>
    <w:rsid w:val="00263B47"/>
    <w:rsid w:val="0026653F"/>
    <w:rsid w:val="00267F35"/>
    <w:rsid w:val="002708BD"/>
    <w:rsid w:val="0027162B"/>
    <w:rsid w:val="00271BA5"/>
    <w:rsid w:val="00272188"/>
    <w:rsid w:val="002730C7"/>
    <w:rsid w:val="00273861"/>
    <w:rsid w:val="002758D1"/>
    <w:rsid w:val="00276A2F"/>
    <w:rsid w:val="0028086F"/>
    <w:rsid w:val="00280AA0"/>
    <w:rsid w:val="00280B13"/>
    <w:rsid w:val="00281FAE"/>
    <w:rsid w:val="0028360B"/>
    <w:rsid w:val="00283DBA"/>
    <w:rsid w:val="00285485"/>
    <w:rsid w:val="002856BA"/>
    <w:rsid w:val="0028651B"/>
    <w:rsid w:val="00287BF3"/>
    <w:rsid w:val="0029079F"/>
    <w:rsid w:val="002907C8"/>
    <w:rsid w:val="002914B9"/>
    <w:rsid w:val="002916EC"/>
    <w:rsid w:val="00292531"/>
    <w:rsid w:val="00292EA3"/>
    <w:rsid w:val="00296792"/>
    <w:rsid w:val="00297110"/>
    <w:rsid w:val="00297DB4"/>
    <w:rsid w:val="002A06B0"/>
    <w:rsid w:val="002A0C44"/>
    <w:rsid w:val="002A10F4"/>
    <w:rsid w:val="002A2AD8"/>
    <w:rsid w:val="002A3673"/>
    <w:rsid w:val="002A3ABC"/>
    <w:rsid w:val="002A4262"/>
    <w:rsid w:val="002A5FB8"/>
    <w:rsid w:val="002A61B7"/>
    <w:rsid w:val="002A624E"/>
    <w:rsid w:val="002A72EB"/>
    <w:rsid w:val="002B0801"/>
    <w:rsid w:val="002B27C2"/>
    <w:rsid w:val="002B34E1"/>
    <w:rsid w:val="002B3D2A"/>
    <w:rsid w:val="002B3EA9"/>
    <w:rsid w:val="002B4452"/>
    <w:rsid w:val="002B4458"/>
    <w:rsid w:val="002B4829"/>
    <w:rsid w:val="002B5B4C"/>
    <w:rsid w:val="002B6303"/>
    <w:rsid w:val="002B6801"/>
    <w:rsid w:val="002B6ADC"/>
    <w:rsid w:val="002B7CA8"/>
    <w:rsid w:val="002C06F1"/>
    <w:rsid w:val="002C1F64"/>
    <w:rsid w:val="002C38E2"/>
    <w:rsid w:val="002C45A5"/>
    <w:rsid w:val="002C59A3"/>
    <w:rsid w:val="002C5A1E"/>
    <w:rsid w:val="002C5E59"/>
    <w:rsid w:val="002C5F94"/>
    <w:rsid w:val="002C65F5"/>
    <w:rsid w:val="002C684B"/>
    <w:rsid w:val="002D0A5F"/>
    <w:rsid w:val="002D1545"/>
    <w:rsid w:val="002D1E51"/>
    <w:rsid w:val="002D285F"/>
    <w:rsid w:val="002D2D3E"/>
    <w:rsid w:val="002D3521"/>
    <w:rsid w:val="002D3CF9"/>
    <w:rsid w:val="002D3D34"/>
    <w:rsid w:val="002D3F7B"/>
    <w:rsid w:val="002D545C"/>
    <w:rsid w:val="002D5645"/>
    <w:rsid w:val="002D5709"/>
    <w:rsid w:val="002D69BB"/>
    <w:rsid w:val="002D799E"/>
    <w:rsid w:val="002D7E60"/>
    <w:rsid w:val="002E0F33"/>
    <w:rsid w:val="002E15CF"/>
    <w:rsid w:val="002E58F7"/>
    <w:rsid w:val="002E6EF2"/>
    <w:rsid w:val="002E71AF"/>
    <w:rsid w:val="002E752E"/>
    <w:rsid w:val="002F0022"/>
    <w:rsid w:val="002F0786"/>
    <w:rsid w:val="002F1221"/>
    <w:rsid w:val="002F1F90"/>
    <w:rsid w:val="002F2674"/>
    <w:rsid w:val="002F2C95"/>
    <w:rsid w:val="002F2FB3"/>
    <w:rsid w:val="002F3751"/>
    <w:rsid w:val="002F52C1"/>
    <w:rsid w:val="002F6AB9"/>
    <w:rsid w:val="002F6F29"/>
    <w:rsid w:val="003005A0"/>
    <w:rsid w:val="00300F74"/>
    <w:rsid w:val="00301371"/>
    <w:rsid w:val="003019CE"/>
    <w:rsid w:val="0030288C"/>
    <w:rsid w:val="003029A9"/>
    <w:rsid w:val="00303078"/>
    <w:rsid w:val="00303E4F"/>
    <w:rsid w:val="003048D0"/>
    <w:rsid w:val="00305AC2"/>
    <w:rsid w:val="0030603A"/>
    <w:rsid w:val="00306367"/>
    <w:rsid w:val="00306432"/>
    <w:rsid w:val="00307A29"/>
    <w:rsid w:val="00310358"/>
    <w:rsid w:val="003106AC"/>
    <w:rsid w:val="003135C9"/>
    <w:rsid w:val="003138DF"/>
    <w:rsid w:val="00313ED4"/>
    <w:rsid w:val="00314042"/>
    <w:rsid w:val="00314378"/>
    <w:rsid w:val="003143DE"/>
    <w:rsid w:val="0031482E"/>
    <w:rsid w:val="00314D25"/>
    <w:rsid w:val="00314DAA"/>
    <w:rsid w:val="0031529A"/>
    <w:rsid w:val="0031547A"/>
    <w:rsid w:val="003155BE"/>
    <w:rsid w:val="00316E14"/>
    <w:rsid w:val="00316EBE"/>
    <w:rsid w:val="0031734B"/>
    <w:rsid w:val="0031792F"/>
    <w:rsid w:val="0032005B"/>
    <w:rsid w:val="00320A35"/>
    <w:rsid w:val="00322D54"/>
    <w:rsid w:val="003237B6"/>
    <w:rsid w:val="00323C9B"/>
    <w:rsid w:val="003242AE"/>
    <w:rsid w:val="00324526"/>
    <w:rsid w:val="0032455F"/>
    <w:rsid w:val="00325A59"/>
    <w:rsid w:val="0032676A"/>
    <w:rsid w:val="00327C16"/>
    <w:rsid w:val="00327F8F"/>
    <w:rsid w:val="003300FE"/>
    <w:rsid w:val="00330C95"/>
    <w:rsid w:val="00331864"/>
    <w:rsid w:val="00332752"/>
    <w:rsid w:val="00333DEC"/>
    <w:rsid w:val="00336141"/>
    <w:rsid w:val="0033625C"/>
    <w:rsid w:val="003377BA"/>
    <w:rsid w:val="00337966"/>
    <w:rsid w:val="00337D2D"/>
    <w:rsid w:val="00337EBF"/>
    <w:rsid w:val="003405C3"/>
    <w:rsid w:val="003429BB"/>
    <w:rsid w:val="00342CEF"/>
    <w:rsid w:val="00342F9E"/>
    <w:rsid w:val="003441E3"/>
    <w:rsid w:val="00345DC4"/>
    <w:rsid w:val="00345FD7"/>
    <w:rsid w:val="0034715A"/>
    <w:rsid w:val="00347422"/>
    <w:rsid w:val="00347626"/>
    <w:rsid w:val="00347E09"/>
    <w:rsid w:val="00350359"/>
    <w:rsid w:val="0035383F"/>
    <w:rsid w:val="00353CC9"/>
    <w:rsid w:val="00357F65"/>
    <w:rsid w:val="00363FDD"/>
    <w:rsid w:val="00364561"/>
    <w:rsid w:val="003646DC"/>
    <w:rsid w:val="00365B40"/>
    <w:rsid w:val="00366E69"/>
    <w:rsid w:val="0036705F"/>
    <w:rsid w:val="00367A7B"/>
    <w:rsid w:val="00370502"/>
    <w:rsid w:val="00370B10"/>
    <w:rsid w:val="003711D0"/>
    <w:rsid w:val="003715C2"/>
    <w:rsid w:val="00371C0C"/>
    <w:rsid w:val="00371CF1"/>
    <w:rsid w:val="00371DB8"/>
    <w:rsid w:val="003725A7"/>
    <w:rsid w:val="00374F14"/>
    <w:rsid w:val="0037558B"/>
    <w:rsid w:val="00375EB3"/>
    <w:rsid w:val="003767DA"/>
    <w:rsid w:val="00377961"/>
    <w:rsid w:val="003809DD"/>
    <w:rsid w:val="0038134B"/>
    <w:rsid w:val="00381362"/>
    <w:rsid w:val="00382521"/>
    <w:rsid w:val="00382C11"/>
    <w:rsid w:val="00382F06"/>
    <w:rsid w:val="00384005"/>
    <w:rsid w:val="00384980"/>
    <w:rsid w:val="00384B72"/>
    <w:rsid w:val="00392795"/>
    <w:rsid w:val="00393A5E"/>
    <w:rsid w:val="00394FAD"/>
    <w:rsid w:val="00395298"/>
    <w:rsid w:val="00395994"/>
    <w:rsid w:val="00395F4F"/>
    <w:rsid w:val="00396E7D"/>
    <w:rsid w:val="003973C5"/>
    <w:rsid w:val="003A0A82"/>
    <w:rsid w:val="003A11F3"/>
    <w:rsid w:val="003A146D"/>
    <w:rsid w:val="003A187B"/>
    <w:rsid w:val="003A2256"/>
    <w:rsid w:val="003A23D7"/>
    <w:rsid w:val="003A3165"/>
    <w:rsid w:val="003A3C65"/>
    <w:rsid w:val="003A4067"/>
    <w:rsid w:val="003A4813"/>
    <w:rsid w:val="003A75C1"/>
    <w:rsid w:val="003A7FF6"/>
    <w:rsid w:val="003B03DB"/>
    <w:rsid w:val="003B1C01"/>
    <w:rsid w:val="003B2C41"/>
    <w:rsid w:val="003B323A"/>
    <w:rsid w:val="003B421E"/>
    <w:rsid w:val="003B4EF3"/>
    <w:rsid w:val="003B537C"/>
    <w:rsid w:val="003B6470"/>
    <w:rsid w:val="003B69EA"/>
    <w:rsid w:val="003B738F"/>
    <w:rsid w:val="003C0310"/>
    <w:rsid w:val="003C2034"/>
    <w:rsid w:val="003C225E"/>
    <w:rsid w:val="003C2745"/>
    <w:rsid w:val="003C484A"/>
    <w:rsid w:val="003C48F6"/>
    <w:rsid w:val="003C4BB8"/>
    <w:rsid w:val="003C5700"/>
    <w:rsid w:val="003C5777"/>
    <w:rsid w:val="003C6D0D"/>
    <w:rsid w:val="003D0674"/>
    <w:rsid w:val="003D0800"/>
    <w:rsid w:val="003D120F"/>
    <w:rsid w:val="003D1E65"/>
    <w:rsid w:val="003D29AA"/>
    <w:rsid w:val="003D2D61"/>
    <w:rsid w:val="003D30D4"/>
    <w:rsid w:val="003D381F"/>
    <w:rsid w:val="003D43EF"/>
    <w:rsid w:val="003D49E6"/>
    <w:rsid w:val="003D52D1"/>
    <w:rsid w:val="003D5969"/>
    <w:rsid w:val="003D6F76"/>
    <w:rsid w:val="003E0112"/>
    <w:rsid w:val="003E05CC"/>
    <w:rsid w:val="003E08D0"/>
    <w:rsid w:val="003E1E32"/>
    <w:rsid w:val="003E220A"/>
    <w:rsid w:val="003E2332"/>
    <w:rsid w:val="003E2A14"/>
    <w:rsid w:val="003E2BDA"/>
    <w:rsid w:val="003E3265"/>
    <w:rsid w:val="003E3605"/>
    <w:rsid w:val="003E38C8"/>
    <w:rsid w:val="003E48A1"/>
    <w:rsid w:val="003E5442"/>
    <w:rsid w:val="003E61B3"/>
    <w:rsid w:val="003E6EE5"/>
    <w:rsid w:val="003E78D0"/>
    <w:rsid w:val="003E7BBA"/>
    <w:rsid w:val="003E7E9E"/>
    <w:rsid w:val="003F09E8"/>
    <w:rsid w:val="003F234B"/>
    <w:rsid w:val="003F24CA"/>
    <w:rsid w:val="003F4023"/>
    <w:rsid w:val="003F41AB"/>
    <w:rsid w:val="003F4795"/>
    <w:rsid w:val="003F5992"/>
    <w:rsid w:val="003F5E37"/>
    <w:rsid w:val="003F5E84"/>
    <w:rsid w:val="003F62A9"/>
    <w:rsid w:val="003F6D5D"/>
    <w:rsid w:val="003F74F9"/>
    <w:rsid w:val="003F77E3"/>
    <w:rsid w:val="003F7A9B"/>
    <w:rsid w:val="0040108D"/>
    <w:rsid w:val="00401E16"/>
    <w:rsid w:val="00402ABC"/>
    <w:rsid w:val="00402E5E"/>
    <w:rsid w:val="004079A2"/>
    <w:rsid w:val="0041042A"/>
    <w:rsid w:val="00410C5E"/>
    <w:rsid w:val="00410DF4"/>
    <w:rsid w:val="00411D39"/>
    <w:rsid w:val="00411EE2"/>
    <w:rsid w:val="00413BB0"/>
    <w:rsid w:val="004147F5"/>
    <w:rsid w:val="004149EE"/>
    <w:rsid w:val="00414A34"/>
    <w:rsid w:val="00414ADF"/>
    <w:rsid w:val="00415361"/>
    <w:rsid w:val="004171FF"/>
    <w:rsid w:val="00417779"/>
    <w:rsid w:val="0042050A"/>
    <w:rsid w:val="00421ED9"/>
    <w:rsid w:val="004230A5"/>
    <w:rsid w:val="004235B2"/>
    <w:rsid w:val="004248DA"/>
    <w:rsid w:val="00425594"/>
    <w:rsid w:val="0042572B"/>
    <w:rsid w:val="00427082"/>
    <w:rsid w:val="004337C9"/>
    <w:rsid w:val="00433C18"/>
    <w:rsid w:val="00433E97"/>
    <w:rsid w:val="00434DDE"/>
    <w:rsid w:val="00435F5B"/>
    <w:rsid w:val="004378F4"/>
    <w:rsid w:val="0044087B"/>
    <w:rsid w:val="00442047"/>
    <w:rsid w:val="0044226A"/>
    <w:rsid w:val="00442630"/>
    <w:rsid w:val="00442B13"/>
    <w:rsid w:val="00442BB5"/>
    <w:rsid w:val="00443700"/>
    <w:rsid w:val="00443DF0"/>
    <w:rsid w:val="0044460F"/>
    <w:rsid w:val="00444D20"/>
    <w:rsid w:val="00445DD6"/>
    <w:rsid w:val="0044669F"/>
    <w:rsid w:val="00446F72"/>
    <w:rsid w:val="004472B2"/>
    <w:rsid w:val="004503ED"/>
    <w:rsid w:val="00450A4A"/>
    <w:rsid w:val="0045114D"/>
    <w:rsid w:val="00453C3D"/>
    <w:rsid w:val="00453CE7"/>
    <w:rsid w:val="004545C5"/>
    <w:rsid w:val="00454A94"/>
    <w:rsid w:val="004554E5"/>
    <w:rsid w:val="00455BEB"/>
    <w:rsid w:val="0045658D"/>
    <w:rsid w:val="00456671"/>
    <w:rsid w:val="004567B7"/>
    <w:rsid w:val="00456940"/>
    <w:rsid w:val="00457120"/>
    <w:rsid w:val="004572D5"/>
    <w:rsid w:val="00460C31"/>
    <w:rsid w:val="00461057"/>
    <w:rsid w:val="0046156C"/>
    <w:rsid w:val="004632A2"/>
    <w:rsid w:val="004633D4"/>
    <w:rsid w:val="004635D7"/>
    <w:rsid w:val="00463A5D"/>
    <w:rsid w:val="004644EE"/>
    <w:rsid w:val="00464C45"/>
    <w:rsid w:val="00466BB7"/>
    <w:rsid w:val="0046709F"/>
    <w:rsid w:val="004700EA"/>
    <w:rsid w:val="00470A5D"/>
    <w:rsid w:val="00471820"/>
    <w:rsid w:val="004720E5"/>
    <w:rsid w:val="00473758"/>
    <w:rsid w:val="00473854"/>
    <w:rsid w:val="00473E98"/>
    <w:rsid w:val="004745FF"/>
    <w:rsid w:val="00474898"/>
    <w:rsid w:val="00474EBE"/>
    <w:rsid w:val="00474FA0"/>
    <w:rsid w:val="00476E60"/>
    <w:rsid w:val="00476F20"/>
    <w:rsid w:val="00477BE3"/>
    <w:rsid w:val="00480155"/>
    <w:rsid w:val="00480720"/>
    <w:rsid w:val="00481068"/>
    <w:rsid w:val="00481A35"/>
    <w:rsid w:val="00481E0C"/>
    <w:rsid w:val="00481F2B"/>
    <w:rsid w:val="0048221E"/>
    <w:rsid w:val="004827D4"/>
    <w:rsid w:val="00482AEF"/>
    <w:rsid w:val="0048380D"/>
    <w:rsid w:val="00483935"/>
    <w:rsid w:val="00483C16"/>
    <w:rsid w:val="00484690"/>
    <w:rsid w:val="0048561F"/>
    <w:rsid w:val="0048568F"/>
    <w:rsid w:val="00485DD9"/>
    <w:rsid w:val="00486444"/>
    <w:rsid w:val="0048666A"/>
    <w:rsid w:val="0048782E"/>
    <w:rsid w:val="00490812"/>
    <w:rsid w:val="00490849"/>
    <w:rsid w:val="00490E5A"/>
    <w:rsid w:val="00491482"/>
    <w:rsid w:val="00492B32"/>
    <w:rsid w:val="00492BA9"/>
    <w:rsid w:val="00497288"/>
    <w:rsid w:val="004A0208"/>
    <w:rsid w:val="004A0C1D"/>
    <w:rsid w:val="004A17DD"/>
    <w:rsid w:val="004A1F1A"/>
    <w:rsid w:val="004A41A8"/>
    <w:rsid w:val="004A56EA"/>
    <w:rsid w:val="004A5DD0"/>
    <w:rsid w:val="004A5FED"/>
    <w:rsid w:val="004A6455"/>
    <w:rsid w:val="004A6544"/>
    <w:rsid w:val="004A697A"/>
    <w:rsid w:val="004A7A3F"/>
    <w:rsid w:val="004B0A63"/>
    <w:rsid w:val="004B3104"/>
    <w:rsid w:val="004B49CB"/>
    <w:rsid w:val="004B4D25"/>
    <w:rsid w:val="004B66F9"/>
    <w:rsid w:val="004B68A4"/>
    <w:rsid w:val="004B6ED7"/>
    <w:rsid w:val="004C17CB"/>
    <w:rsid w:val="004C1C7F"/>
    <w:rsid w:val="004C23F0"/>
    <w:rsid w:val="004C4EAA"/>
    <w:rsid w:val="004C5A64"/>
    <w:rsid w:val="004C6935"/>
    <w:rsid w:val="004C71E9"/>
    <w:rsid w:val="004C75B8"/>
    <w:rsid w:val="004C75C7"/>
    <w:rsid w:val="004D016D"/>
    <w:rsid w:val="004D0806"/>
    <w:rsid w:val="004D183A"/>
    <w:rsid w:val="004D1BDC"/>
    <w:rsid w:val="004D2252"/>
    <w:rsid w:val="004D31D3"/>
    <w:rsid w:val="004D49C8"/>
    <w:rsid w:val="004D58F1"/>
    <w:rsid w:val="004D5AA1"/>
    <w:rsid w:val="004D6136"/>
    <w:rsid w:val="004D7477"/>
    <w:rsid w:val="004E042E"/>
    <w:rsid w:val="004E0587"/>
    <w:rsid w:val="004E098B"/>
    <w:rsid w:val="004E09A6"/>
    <w:rsid w:val="004E0FD0"/>
    <w:rsid w:val="004E35D1"/>
    <w:rsid w:val="004E3FD9"/>
    <w:rsid w:val="004E41F1"/>
    <w:rsid w:val="004E4B96"/>
    <w:rsid w:val="004E4E6C"/>
    <w:rsid w:val="004E5406"/>
    <w:rsid w:val="004E62A4"/>
    <w:rsid w:val="004E664C"/>
    <w:rsid w:val="004F0A37"/>
    <w:rsid w:val="004F196A"/>
    <w:rsid w:val="004F2765"/>
    <w:rsid w:val="004F29B6"/>
    <w:rsid w:val="004F2B66"/>
    <w:rsid w:val="004F3B4B"/>
    <w:rsid w:val="004F5691"/>
    <w:rsid w:val="004F65C8"/>
    <w:rsid w:val="004F673E"/>
    <w:rsid w:val="004F6CA2"/>
    <w:rsid w:val="004F6FEE"/>
    <w:rsid w:val="00500363"/>
    <w:rsid w:val="00500D29"/>
    <w:rsid w:val="00501EE3"/>
    <w:rsid w:val="00505552"/>
    <w:rsid w:val="0050689C"/>
    <w:rsid w:val="005069EA"/>
    <w:rsid w:val="00506FAF"/>
    <w:rsid w:val="00507458"/>
    <w:rsid w:val="00507689"/>
    <w:rsid w:val="005105CC"/>
    <w:rsid w:val="00510C32"/>
    <w:rsid w:val="00511E00"/>
    <w:rsid w:val="00511F0F"/>
    <w:rsid w:val="005123A2"/>
    <w:rsid w:val="00512B93"/>
    <w:rsid w:val="00513578"/>
    <w:rsid w:val="00513EE5"/>
    <w:rsid w:val="005140E7"/>
    <w:rsid w:val="00515332"/>
    <w:rsid w:val="005155BD"/>
    <w:rsid w:val="005160A4"/>
    <w:rsid w:val="00516B36"/>
    <w:rsid w:val="00517949"/>
    <w:rsid w:val="00517AC7"/>
    <w:rsid w:val="005201CA"/>
    <w:rsid w:val="005207A7"/>
    <w:rsid w:val="00521049"/>
    <w:rsid w:val="00521D19"/>
    <w:rsid w:val="005220D5"/>
    <w:rsid w:val="0052225A"/>
    <w:rsid w:val="005222DE"/>
    <w:rsid w:val="00522AA2"/>
    <w:rsid w:val="005241E5"/>
    <w:rsid w:val="005245C6"/>
    <w:rsid w:val="00524AA4"/>
    <w:rsid w:val="00524B31"/>
    <w:rsid w:val="00525D9B"/>
    <w:rsid w:val="005260F5"/>
    <w:rsid w:val="00526183"/>
    <w:rsid w:val="005261FB"/>
    <w:rsid w:val="00527C2B"/>
    <w:rsid w:val="00532686"/>
    <w:rsid w:val="00532CD7"/>
    <w:rsid w:val="00532E3E"/>
    <w:rsid w:val="005351F1"/>
    <w:rsid w:val="00535492"/>
    <w:rsid w:val="0053615A"/>
    <w:rsid w:val="00537F80"/>
    <w:rsid w:val="0054047E"/>
    <w:rsid w:val="0054176D"/>
    <w:rsid w:val="005432E9"/>
    <w:rsid w:val="0054392C"/>
    <w:rsid w:val="00544C13"/>
    <w:rsid w:val="00545C06"/>
    <w:rsid w:val="0054670F"/>
    <w:rsid w:val="00546AEA"/>
    <w:rsid w:val="00546D07"/>
    <w:rsid w:val="00552023"/>
    <w:rsid w:val="00552ACB"/>
    <w:rsid w:val="0055463D"/>
    <w:rsid w:val="005548BE"/>
    <w:rsid w:val="00555493"/>
    <w:rsid w:val="00555665"/>
    <w:rsid w:val="00555796"/>
    <w:rsid w:val="00555FB4"/>
    <w:rsid w:val="005572E1"/>
    <w:rsid w:val="005573BF"/>
    <w:rsid w:val="00557BF0"/>
    <w:rsid w:val="00557BFB"/>
    <w:rsid w:val="005616F9"/>
    <w:rsid w:val="00561867"/>
    <w:rsid w:val="00563712"/>
    <w:rsid w:val="00563D88"/>
    <w:rsid w:val="005641A9"/>
    <w:rsid w:val="00564872"/>
    <w:rsid w:val="00565F2D"/>
    <w:rsid w:val="005715C3"/>
    <w:rsid w:val="00571D5A"/>
    <w:rsid w:val="005749A0"/>
    <w:rsid w:val="005749EF"/>
    <w:rsid w:val="00575491"/>
    <w:rsid w:val="00576DC7"/>
    <w:rsid w:val="0057787E"/>
    <w:rsid w:val="0058087C"/>
    <w:rsid w:val="005815EB"/>
    <w:rsid w:val="00583AC4"/>
    <w:rsid w:val="0058588C"/>
    <w:rsid w:val="00586A9C"/>
    <w:rsid w:val="0059167A"/>
    <w:rsid w:val="0059205F"/>
    <w:rsid w:val="005938CD"/>
    <w:rsid w:val="005939C4"/>
    <w:rsid w:val="00594DD6"/>
    <w:rsid w:val="00596B2A"/>
    <w:rsid w:val="005A0188"/>
    <w:rsid w:val="005A14B6"/>
    <w:rsid w:val="005A161E"/>
    <w:rsid w:val="005A1B75"/>
    <w:rsid w:val="005A29BA"/>
    <w:rsid w:val="005A34AE"/>
    <w:rsid w:val="005A4383"/>
    <w:rsid w:val="005A4AB0"/>
    <w:rsid w:val="005A4B72"/>
    <w:rsid w:val="005A5D0F"/>
    <w:rsid w:val="005A6552"/>
    <w:rsid w:val="005A6D1E"/>
    <w:rsid w:val="005A77A9"/>
    <w:rsid w:val="005A7E06"/>
    <w:rsid w:val="005B06E9"/>
    <w:rsid w:val="005B1D9B"/>
    <w:rsid w:val="005B2003"/>
    <w:rsid w:val="005B20F5"/>
    <w:rsid w:val="005B21DD"/>
    <w:rsid w:val="005B2B39"/>
    <w:rsid w:val="005B2EB5"/>
    <w:rsid w:val="005B37D8"/>
    <w:rsid w:val="005B418E"/>
    <w:rsid w:val="005B42C2"/>
    <w:rsid w:val="005B5B98"/>
    <w:rsid w:val="005B64A1"/>
    <w:rsid w:val="005B7C0E"/>
    <w:rsid w:val="005C0AA2"/>
    <w:rsid w:val="005C13E9"/>
    <w:rsid w:val="005C1B27"/>
    <w:rsid w:val="005C1D89"/>
    <w:rsid w:val="005C1E98"/>
    <w:rsid w:val="005C2DE8"/>
    <w:rsid w:val="005C2FB2"/>
    <w:rsid w:val="005C3505"/>
    <w:rsid w:val="005C529F"/>
    <w:rsid w:val="005C54A5"/>
    <w:rsid w:val="005C59BA"/>
    <w:rsid w:val="005C7ED6"/>
    <w:rsid w:val="005D1918"/>
    <w:rsid w:val="005D34EC"/>
    <w:rsid w:val="005D4903"/>
    <w:rsid w:val="005D6044"/>
    <w:rsid w:val="005D75C5"/>
    <w:rsid w:val="005D7A01"/>
    <w:rsid w:val="005E0C65"/>
    <w:rsid w:val="005E17D6"/>
    <w:rsid w:val="005E21FD"/>
    <w:rsid w:val="005E2734"/>
    <w:rsid w:val="005E2808"/>
    <w:rsid w:val="005E2E9B"/>
    <w:rsid w:val="005E4090"/>
    <w:rsid w:val="005E5848"/>
    <w:rsid w:val="005E58E2"/>
    <w:rsid w:val="005E6243"/>
    <w:rsid w:val="005E6B65"/>
    <w:rsid w:val="005E7344"/>
    <w:rsid w:val="005F0430"/>
    <w:rsid w:val="005F307A"/>
    <w:rsid w:val="005F3781"/>
    <w:rsid w:val="005F3CE2"/>
    <w:rsid w:val="00600EF4"/>
    <w:rsid w:val="00601553"/>
    <w:rsid w:val="0060166A"/>
    <w:rsid w:val="00601B3D"/>
    <w:rsid w:val="00602735"/>
    <w:rsid w:val="00604719"/>
    <w:rsid w:val="00605543"/>
    <w:rsid w:val="006060EB"/>
    <w:rsid w:val="00606714"/>
    <w:rsid w:val="00607567"/>
    <w:rsid w:val="00607F12"/>
    <w:rsid w:val="00612113"/>
    <w:rsid w:val="00612EC7"/>
    <w:rsid w:val="00613681"/>
    <w:rsid w:val="00614156"/>
    <w:rsid w:val="006157DE"/>
    <w:rsid w:val="00615E5F"/>
    <w:rsid w:val="00616C8C"/>
    <w:rsid w:val="00620251"/>
    <w:rsid w:val="006203E2"/>
    <w:rsid w:val="0062232B"/>
    <w:rsid w:val="006230F8"/>
    <w:rsid w:val="006233D2"/>
    <w:rsid w:val="00623B8B"/>
    <w:rsid w:val="00624351"/>
    <w:rsid w:val="00624542"/>
    <w:rsid w:val="00625060"/>
    <w:rsid w:val="00625980"/>
    <w:rsid w:val="006264C9"/>
    <w:rsid w:val="006264D8"/>
    <w:rsid w:val="00626B0E"/>
    <w:rsid w:val="00630FAB"/>
    <w:rsid w:val="00631987"/>
    <w:rsid w:val="0063279F"/>
    <w:rsid w:val="00633E37"/>
    <w:rsid w:val="0063457F"/>
    <w:rsid w:val="006352BE"/>
    <w:rsid w:val="006369FE"/>
    <w:rsid w:val="00637220"/>
    <w:rsid w:val="006378FD"/>
    <w:rsid w:val="00637E70"/>
    <w:rsid w:val="006415EE"/>
    <w:rsid w:val="0064258A"/>
    <w:rsid w:val="0064349C"/>
    <w:rsid w:val="0064512A"/>
    <w:rsid w:val="00645EB5"/>
    <w:rsid w:val="00647A4F"/>
    <w:rsid w:val="0065000F"/>
    <w:rsid w:val="00650328"/>
    <w:rsid w:val="00650339"/>
    <w:rsid w:val="006503D1"/>
    <w:rsid w:val="00650584"/>
    <w:rsid w:val="00650B77"/>
    <w:rsid w:val="0065130C"/>
    <w:rsid w:val="00651CA2"/>
    <w:rsid w:val="00653AD5"/>
    <w:rsid w:val="0065480F"/>
    <w:rsid w:val="006548D6"/>
    <w:rsid w:val="00656868"/>
    <w:rsid w:val="00656BB4"/>
    <w:rsid w:val="00656FCE"/>
    <w:rsid w:val="00657FFB"/>
    <w:rsid w:val="006613F2"/>
    <w:rsid w:val="00662909"/>
    <w:rsid w:val="00663E6C"/>
    <w:rsid w:val="00663F68"/>
    <w:rsid w:val="006644E2"/>
    <w:rsid w:val="006646D7"/>
    <w:rsid w:val="00665807"/>
    <w:rsid w:val="00665A6E"/>
    <w:rsid w:val="006660EB"/>
    <w:rsid w:val="00666186"/>
    <w:rsid w:val="00670108"/>
    <w:rsid w:val="00670486"/>
    <w:rsid w:val="006722FF"/>
    <w:rsid w:val="006739AC"/>
    <w:rsid w:val="006739C5"/>
    <w:rsid w:val="00673ACA"/>
    <w:rsid w:val="00675937"/>
    <w:rsid w:val="00676775"/>
    <w:rsid w:val="0067787B"/>
    <w:rsid w:val="006778C5"/>
    <w:rsid w:val="00677FC7"/>
    <w:rsid w:val="0068090A"/>
    <w:rsid w:val="006815C0"/>
    <w:rsid w:val="0068178E"/>
    <w:rsid w:val="00681F9A"/>
    <w:rsid w:val="006828F3"/>
    <w:rsid w:val="00685321"/>
    <w:rsid w:val="00685D07"/>
    <w:rsid w:val="00685EF9"/>
    <w:rsid w:val="0068693C"/>
    <w:rsid w:val="00687E06"/>
    <w:rsid w:val="006903C5"/>
    <w:rsid w:val="006903D2"/>
    <w:rsid w:val="0069041A"/>
    <w:rsid w:val="00690B53"/>
    <w:rsid w:val="00690D69"/>
    <w:rsid w:val="00691331"/>
    <w:rsid w:val="006914E6"/>
    <w:rsid w:val="00691E02"/>
    <w:rsid w:val="00692889"/>
    <w:rsid w:val="00692E30"/>
    <w:rsid w:val="0069327F"/>
    <w:rsid w:val="006934A9"/>
    <w:rsid w:val="006941FE"/>
    <w:rsid w:val="00695912"/>
    <w:rsid w:val="00696E0C"/>
    <w:rsid w:val="006976E7"/>
    <w:rsid w:val="006A04F9"/>
    <w:rsid w:val="006A0544"/>
    <w:rsid w:val="006A0FBE"/>
    <w:rsid w:val="006A2353"/>
    <w:rsid w:val="006A2489"/>
    <w:rsid w:val="006A2BC2"/>
    <w:rsid w:val="006A2DFB"/>
    <w:rsid w:val="006A34A0"/>
    <w:rsid w:val="006A37BA"/>
    <w:rsid w:val="006A392D"/>
    <w:rsid w:val="006A3B77"/>
    <w:rsid w:val="006A5174"/>
    <w:rsid w:val="006A55BF"/>
    <w:rsid w:val="006A567D"/>
    <w:rsid w:val="006A6124"/>
    <w:rsid w:val="006B0DB6"/>
    <w:rsid w:val="006B32BB"/>
    <w:rsid w:val="006B3546"/>
    <w:rsid w:val="006B3865"/>
    <w:rsid w:val="006B3B17"/>
    <w:rsid w:val="006B5A69"/>
    <w:rsid w:val="006B5D64"/>
    <w:rsid w:val="006B5DAB"/>
    <w:rsid w:val="006B6089"/>
    <w:rsid w:val="006B645B"/>
    <w:rsid w:val="006B6760"/>
    <w:rsid w:val="006B6864"/>
    <w:rsid w:val="006B6E40"/>
    <w:rsid w:val="006B7421"/>
    <w:rsid w:val="006B7FB2"/>
    <w:rsid w:val="006C25D2"/>
    <w:rsid w:val="006C2727"/>
    <w:rsid w:val="006C3A64"/>
    <w:rsid w:val="006C3C1B"/>
    <w:rsid w:val="006C4978"/>
    <w:rsid w:val="006C4CF3"/>
    <w:rsid w:val="006C59EC"/>
    <w:rsid w:val="006C5F0A"/>
    <w:rsid w:val="006C6456"/>
    <w:rsid w:val="006C694D"/>
    <w:rsid w:val="006D0805"/>
    <w:rsid w:val="006D2891"/>
    <w:rsid w:val="006D3B5F"/>
    <w:rsid w:val="006D4DC7"/>
    <w:rsid w:val="006D5574"/>
    <w:rsid w:val="006D5C9D"/>
    <w:rsid w:val="006D696B"/>
    <w:rsid w:val="006D6F51"/>
    <w:rsid w:val="006D6FA0"/>
    <w:rsid w:val="006D7938"/>
    <w:rsid w:val="006D7DD3"/>
    <w:rsid w:val="006E01B0"/>
    <w:rsid w:val="006E1456"/>
    <w:rsid w:val="006E1674"/>
    <w:rsid w:val="006E1867"/>
    <w:rsid w:val="006E281C"/>
    <w:rsid w:val="006E303E"/>
    <w:rsid w:val="006E5037"/>
    <w:rsid w:val="006E5ACC"/>
    <w:rsid w:val="006E5F36"/>
    <w:rsid w:val="006E6016"/>
    <w:rsid w:val="006E6F49"/>
    <w:rsid w:val="006F0F65"/>
    <w:rsid w:val="006F1022"/>
    <w:rsid w:val="006F354F"/>
    <w:rsid w:val="006F3681"/>
    <w:rsid w:val="006F3A00"/>
    <w:rsid w:val="006F4FCE"/>
    <w:rsid w:val="006F5582"/>
    <w:rsid w:val="006F6B50"/>
    <w:rsid w:val="006F726A"/>
    <w:rsid w:val="006F78BA"/>
    <w:rsid w:val="006F7B4C"/>
    <w:rsid w:val="006F7CF7"/>
    <w:rsid w:val="00700B6B"/>
    <w:rsid w:val="00702204"/>
    <w:rsid w:val="007034DB"/>
    <w:rsid w:val="00704516"/>
    <w:rsid w:val="00705C25"/>
    <w:rsid w:val="00707951"/>
    <w:rsid w:val="00707ECD"/>
    <w:rsid w:val="00710611"/>
    <w:rsid w:val="00710ABD"/>
    <w:rsid w:val="00710B56"/>
    <w:rsid w:val="00710F3C"/>
    <w:rsid w:val="00711463"/>
    <w:rsid w:val="007120D3"/>
    <w:rsid w:val="0071238B"/>
    <w:rsid w:val="0071546D"/>
    <w:rsid w:val="0071581A"/>
    <w:rsid w:val="0071605C"/>
    <w:rsid w:val="00717D3A"/>
    <w:rsid w:val="007203A2"/>
    <w:rsid w:val="00721DBF"/>
    <w:rsid w:val="007227B7"/>
    <w:rsid w:val="00723AAA"/>
    <w:rsid w:val="007247B8"/>
    <w:rsid w:val="00725913"/>
    <w:rsid w:val="00725D3A"/>
    <w:rsid w:val="0072764F"/>
    <w:rsid w:val="00727E99"/>
    <w:rsid w:val="00730208"/>
    <w:rsid w:val="007303BA"/>
    <w:rsid w:val="00732D5B"/>
    <w:rsid w:val="00732DD5"/>
    <w:rsid w:val="0073307C"/>
    <w:rsid w:val="00733206"/>
    <w:rsid w:val="00733A2A"/>
    <w:rsid w:val="00733B77"/>
    <w:rsid w:val="00734487"/>
    <w:rsid w:val="007352A1"/>
    <w:rsid w:val="007368F5"/>
    <w:rsid w:val="00737AA1"/>
    <w:rsid w:val="00740A5E"/>
    <w:rsid w:val="00741465"/>
    <w:rsid w:val="00741E37"/>
    <w:rsid w:val="00743645"/>
    <w:rsid w:val="00744BE1"/>
    <w:rsid w:val="00745FB0"/>
    <w:rsid w:val="00746B02"/>
    <w:rsid w:val="0074732A"/>
    <w:rsid w:val="00750485"/>
    <w:rsid w:val="007505EE"/>
    <w:rsid w:val="007517E8"/>
    <w:rsid w:val="00756228"/>
    <w:rsid w:val="00756631"/>
    <w:rsid w:val="00757154"/>
    <w:rsid w:val="0075743A"/>
    <w:rsid w:val="00757D4B"/>
    <w:rsid w:val="00757D59"/>
    <w:rsid w:val="00760260"/>
    <w:rsid w:val="00761113"/>
    <w:rsid w:val="007619D5"/>
    <w:rsid w:val="00762B95"/>
    <w:rsid w:val="0076418F"/>
    <w:rsid w:val="00767D1C"/>
    <w:rsid w:val="0077022C"/>
    <w:rsid w:val="00770BA8"/>
    <w:rsid w:val="007716C5"/>
    <w:rsid w:val="00771A3A"/>
    <w:rsid w:val="00771F49"/>
    <w:rsid w:val="0077246B"/>
    <w:rsid w:val="007736FA"/>
    <w:rsid w:val="007752B2"/>
    <w:rsid w:val="00775741"/>
    <w:rsid w:val="00775EAC"/>
    <w:rsid w:val="007771F6"/>
    <w:rsid w:val="00777284"/>
    <w:rsid w:val="00777485"/>
    <w:rsid w:val="00780231"/>
    <w:rsid w:val="00783425"/>
    <w:rsid w:val="0078521A"/>
    <w:rsid w:val="00785613"/>
    <w:rsid w:val="007866D2"/>
    <w:rsid w:val="00787358"/>
    <w:rsid w:val="00787B07"/>
    <w:rsid w:val="00787E49"/>
    <w:rsid w:val="007902D8"/>
    <w:rsid w:val="00790C64"/>
    <w:rsid w:val="00790F05"/>
    <w:rsid w:val="007919EE"/>
    <w:rsid w:val="00791E9C"/>
    <w:rsid w:val="00791FE6"/>
    <w:rsid w:val="00792874"/>
    <w:rsid w:val="00792B6D"/>
    <w:rsid w:val="00792E57"/>
    <w:rsid w:val="0079512A"/>
    <w:rsid w:val="00795220"/>
    <w:rsid w:val="00795A48"/>
    <w:rsid w:val="00796032"/>
    <w:rsid w:val="00796168"/>
    <w:rsid w:val="00796A59"/>
    <w:rsid w:val="00796B16"/>
    <w:rsid w:val="007A0638"/>
    <w:rsid w:val="007A2169"/>
    <w:rsid w:val="007A3BA4"/>
    <w:rsid w:val="007A3D9B"/>
    <w:rsid w:val="007A42C3"/>
    <w:rsid w:val="007A59E8"/>
    <w:rsid w:val="007A5F27"/>
    <w:rsid w:val="007A6755"/>
    <w:rsid w:val="007A684B"/>
    <w:rsid w:val="007A6F27"/>
    <w:rsid w:val="007A7110"/>
    <w:rsid w:val="007A74A8"/>
    <w:rsid w:val="007A79AC"/>
    <w:rsid w:val="007A7C29"/>
    <w:rsid w:val="007B0DB2"/>
    <w:rsid w:val="007B1883"/>
    <w:rsid w:val="007B1E6B"/>
    <w:rsid w:val="007B3BD5"/>
    <w:rsid w:val="007B3E48"/>
    <w:rsid w:val="007B44EE"/>
    <w:rsid w:val="007B46D4"/>
    <w:rsid w:val="007B4E37"/>
    <w:rsid w:val="007B5689"/>
    <w:rsid w:val="007B6158"/>
    <w:rsid w:val="007C0615"/>
    <w:rsid w:val="007C0A08"/>
    <w:rsid w:val="007C0ECE"/>
    <w:rsid w:val="007C1D4B"/>
    <w:rsid w:val="007C3B56"/>
    <w:rsid w:val="007C3DE0"/>
    <w:rsid w:val="007C63EB"/>
    <w:rsid w:val="007C78AA"/>
    <w:rsid w:val="007C7E8C"/>
    <w:rsid w:val="007D137B"/>
    <w:rsid w:val="007D1C27"/>
    <w:rsid w:val="007D1CDA"/>
    <w:rsid w:val="007D25C2"/>
    <w:rsid w:val="007D2F16"/>
    <w:rsid w:val="007D2FC1"/>
    <w:rsid w:val="007D39C4"/>
    <w:rsid w:val="007D470B"/>
    <w:rsid w:val="007D48F2"/>
    <w:rsid w:val="007D5B46"/>
    <w:rsid w:val="007D6E4F"/>
    <w:rsid w:val="007D7C77"/>
    <w:rsid w:val="007E0704"/>
    <w:rsid w:val="007E0E4C"/>
    <w:rsid w:val="007E1EB0"/>
    <w:rsid w:val="007E20DC"/>
    <w:rsid w:val="007E3265"/>
    <w:rsid w:val="007E3BA9"/>
    <w:rsid w:val="007E45A4"/>
    <w:rsid w:val="007E55BE"/>
    <w:rsid w:val="007E5C55"/>
    <w:rsid w:val="007E6B98"/>
    <w:rsid w:val="007E742C"/>
    <w:rsid w:val="007E7541"/>
    <w:rsid w:val="007E771F"/>
    <w:rsid w:val="007E7C7D"/>
    <w:rsid w:val="007F1276"/>
    <w:rsid w:val="007F1E6D"/>
    <w:rsid w:val="007F2825"/>
    <w:rsid w:val="007F2C2A"/>
    <w:rsid w:val="007F2D25"/>
    <w:rsid w:val="007F50CD"/>
    <w:rsid w:val="007F6AEF"/>
    <w:rsid w:val="007F6FBE"/>
    <w:rsid w:val="007F736C"/>
    <w:rsid w:val="00801506"/>
    <w:rsid w:val="00802342"/>
    <w:rsid w:val="00802ED4"/>
    <w:rsid w:val="00803162"/>
    <w:rsid w:val="008032D5"/>
    <w:rsid w:val="00804238"/>
    <w:rsid w:val="0080489C"/>
    <w:rsid w:val="00806334"/>
    <w:rsid w:val="00806887"/>
    <w:rsid w:val="00807009"/>
    <w:rsid w:val="0080790D"/>
    <w:rsid w:val="008104E4"/>
    <w:rsid w:val="00810A42"/>
    <w:rsid w:val="00811508"/>
    <w:rsid w:val="00812694"/>
    <w:rsid w:val="00815CF7"/>
    <w:rsid w:val="00817351"/>
    <w:rsid w:val="00817654"/>
    <w:rsid w:val="00817A0F"/>
    <w:rsid w:val="0082148C"/>
    <w:rsid w:val="00821D50"/>
    <w:rsid w:val="00821F28"/>
    <w:rsid w:val="00822817"/>
    <w:rsid w:val="00822B0A"/>
    <w:rsid w:val="00823117"/>
    <w:rsid w:val="00823BD2"/>
    <w:rsid w:val="00824EB0"/>
    <w:rsid w:val="0082512F"/>
    <w:rsid w:val="00827B86"/>
    <w:rsid w:val="00827DEB"/>
    <w:rsid w:val="008305ED"/>
    <w:rsid w:val="0083074F"/>
    <w:rsid w:val="00834A60"/>
    <w:rsid w:val="00834AA0"/>
    <w:rsid w:val="00834CE6"/>
    <w:rsid w:val="00834F62"/>
    <w:rsid w:val="008361E8"/>
    <w:rsid w:val="00837991"/>
    <w:rsid w:val="00840112"/>
    <w:rsid w:val="00840913"/>
    <w:rsid w:val="00840D8D"/>
    <w:rsid w:val="0084192D"/>
    <w:rsid w:val="00841D28"/>
    <w:rsid w:val="008433E1"/>
    <w:rsid w:val="00843C9A"/>
    <w:rsid w:val="008442B8"/>
    <w:rsid w:val="00844B82"/>
    <w:rsid w:val="008450CB"/>
    <w:rsid w:val="00845CA4"/>
    <w:rsid w:val="00845FE3"/>
    <w:rsid w:val="00846352"/>
    <w:rsid w:val="008463B4"/>
    <w:rsid w:val="0084685E"/>
    <w:rsid w:val="00847182"/>
    <w:rsid w:val="00850658"/>
    <w:rsid w:val="00850BCC"/>
    <w:rsid w:val="00852BA0"/>
    <w:rsid w:val="00852EDE"/>
    <w:rsid w:val="008531C0"/>
    <w:rsid w:val="00855A9F"/>
    <w:rsid w:val="00856233"/>
    <w:rsid w:val="008565EA"/>
    <w:rsid w:val="00857B87"/>
    <w:rsid w:val="00860169"/>
    <w:rsid w:val="008610E8"/>
    <w:rsid w:val="00861D40"/>
    <w:rsid w:val="00864373"/>
    <w:rsid w:val="00864549"/>
    <w:rsid w:val="00864D91"/>
    <w:rsid w:val="008659B2"/>
    <w:rsid w:val="00870470"/>
    <w:rsid w:val="00870D8D"/>
    <w:rsid w:val="0087237E"/>
    <w:rsid w:val="00872435"/>
    <w:rsid w:val="0087353A"/>
    <w:rsid w:val="008739E9"/>
    <w:rsid w:val="00874D64"/>
    <w:rsid w:val="00875161"/>
    <w:rsid w:val="008751C9"/>
    <w:rsid w:val="00875579"/>
    <w:rsid w:val="00875A8C"/>
    <w:rsid w:val="00875F03"/>
    <w:rsid w:val="008760B6"/>
    <w:rsid w:val="00876ACB"/>
    <w:rsid w:val="00876E37"/>
    <w:rsid w:val="008776C7"/>
    <w:rsid w:val="00877894"/>
    <w:rsid w:val="00885595"/>
    <w:rsid w:val="00885FF1"/>
    <w:rsid w:val="00886339"/>
    <w:rsid w:val="00886DE4"/>
    <w:rsid w:val="00887608"/>
    <w:rsid w:val="0088786C"/>
    <w:rsid w:val="00887E61"/>
    <w:rsid w:val="0089046D"/>
    <w:rsid w:val="00892423"/>
    <w:rsid w:val="00892457"/>
    <w:rsid w:val="008929C6"/>
    <w:rsid w:val="008949EA"/>
    <w:rsid w:val="00894F92"/>
    <w:rsid w:val="00895196"/>
    <w:rsid w:val="00895CD8"/>
    <w:rsid w:val="008965F1"/>
    <w:rsid w:val="00896C26"/>
    <w:rsid w:val="00896C7F"/>
    <w:rsid w:val="00896CB0"/>
    <w:rsid w:val="00896D1E"/>
    <w:rsid w:val="008974E7"/>
    <w:rsid w:val="008A0199"/>
    <w:rsid w:val="008A1EF5"/>
    <w:rsid w:val="008A3538"/>
    <w:rsid w:val="008A357C"/>
    <w:rsid w:val="008A4940"/>
    <w:rsid w:val="008A502E"/>
    <w:rsid w:val="008A5805"/>
    <w:rsid w:val="008A59D0"/>
    <w:rsid w:val="008A69A1"/>
    <w:rsid w:val="008A7900"/>
    <w:rsid w:val="008A7AEB"/>
    <w:rsid w:val="008B3053"/>
    <w:rsid w:val="008B36FF"/>
    <w:rsid w:val="008B3746"/>
    <w:rsid w:val="008B37B8"/>
    <w:rsid w:val="008B440A"/>
    <w:rsid w:val="008B5032"/>
    <w:rsid w:val="008B5875"/>
    <w:rsid w:val="008B6B0D"/>
    <w:rsid w:val="008B7248"/>
    <w:rsid w:val="008C04B4"/>
    <w:rsid w:val="008C1C2B"/>
    <w:rsid w:val="008C1DC4"/>
    <w:rsid w:val="008C275D"/>
    <w:rsid w:val="008C30D1"/>
    <w:rsid w:val="008C3F1E"/>
    <w:rsid w:val="008C4C83"/>
    <w:rsid w:val="008C4FF4"/>
    <w:rsid w:val="008C5576"/>
    <w:rsid w:val="008C6306"/>
    <w:rsid w:val="008C6413"/>
    <w:rsid w:val="008C763F"/>
    <w:rsid w:val="008C7671"/>
    <w:rsid w:val="008D022B"/>
    <w:rsid w:val="008D0407"/>
    <w:rsid w:val="008D2547"/>
    <w:rsid w:val="008D343C"/>
    <w:rsid w:val="008D390E"/>
    <w:rsid w:val="008D4302"/>
    <w:rsid w:val="008D44C5"/>
    <w:rsid w:val="008D5320"/>
    <w:rsid w:val="008D5AA3"/>
    <w:rsid w:val="008D5ECD"/>
    <w:rsid w:val="008D7A93"/>
    <w:rsid w:val="008E05AA"/>
    <w:rsid w:val="008E0AE0"/>
    <w:rsid w:val="008E226B"/>
    <w:rsid w:val="008E2A4D"/>
    <w:rsid w:val="008E4894"/>
    <w:rsid w:val="008E5B82"/>
    <w:rsid w:val="008E5CC5"/>
    <w:rsid w:val="008F11D6"/>
    <w:rsid w:val="008F1717"/>
    <w:rsid w:val="008F1EBF"/>
    <w:rsid w:val="008F2840"/>
    <w:rsid w:val="008F2A12"/>
    <w:rsid w:val="008F4966"/>
    <w:rsid w:val="008F598E"/>
    <w:rsid w:val="008F6583"/>
    <w:rsid w:val="008F6AB7"/>
    <w:rsid w:val="008F6DA5"/>
    <w:rsid w:val="008F7B8D"/>
    <w:rsid w:val="009005AD"/>
    <w:rsid w:val="00900B7F"/>
    <w:rsid w:val="00902A0A"/>
    <w:rsid w:val="00902BA9"/>
    <w:rsid w:val="00902F4B"/>
    <w:rsid w:val="0090335F"/>
    <w:rsid w:val="00904502"/>
    <w:rsid w:val="00904BDC"/>
    <w:rsid w:val="0090555C"/>
    <w:rsid w:val="00905976"/>
    <w:rsid w:val="009075B2"/>
    <w:rsid w:val="00910EF1"/>
    <w:rsid w:val="00911839"/>
    <w:rsid w:val="00911D6F"/>
    <w:rsid w:val="00911DD8"/>
    <w:rsid w:val="00911FB0"/>
    <w:rsid w:val="00912FB9"/>
    <w:rsid w:val="0091578D"/>
    <w:rsid w:val="00916241"/>
    <w:rsid w:val="009163D0"/>
    <w:rsid w:val="009176F9"/>
    <w:rsid w:val="009200F2"/>
    <w:rsid w:val="009202E7"/>
    <w:rsid w:val="00922AE8"/>
    <w:rsid w:val="00924004"/>
    <w:rsid w:val="00924ECE"/>
    <w:rsid w:val="009255F9"/>
    <w:rsid w:val="009303D3"/>
    <w:rsid w:val="009311C6"/>
    <w:rsid w:val="009312B3"/>
    <w:rsid w:val="00932C20"/>
    <w:rsid w:val="00933F81"/>
    <w:rsid w:val="009360BC"/>
    <w:rsid w:val="009367A5"/>
    <w:rsid w:val="009369C8"/>
    <w:rsid w:val="00936B70"/>
    <w:rsid w:val="00937095"/>
    <w:rsid w:val="0094029A"/>
    <w:rsid w:val="00940484"/>
    <w:rsid w:val="0094094E"/>
    <w:rsid w:val="00942C10"/>
    <w:rsid w:val="00942DEB"/>
    <w:rsid w:val="009436D7"/>
    <w:rsid w:val="009439D4"/>
    <w:rsid w:val="00944078"/>
    <w:rsid w:val="009441EA"/>
    <w:rsid w:val="00944C9F"/>
    <w:rsid w:val="0094723F"/>
    <w:rsid w:val="00956862"/>
    <w:rsid w:val="00957457"/>
    <w:rsid w:val="00960E3B"/>
    <w:rsid w:val="00960F2D"/>
    <w:rsid w:val="00962E71"/>
    <w:rsid w:val="00963ABA"/>
    <w:rsid w:val="0096474F"/>
    <w:rsid w:val="00964E61"/>
    <w:rsid w:val="00967FEB"/>
    <w:rsid w:val="00972A34"/>
    <w:rsid w:val="00972C67"/>
    <w:rsid w:val="00972EA9"/>
    <w:rsid w:val="00972FF8"/>
    <w:rsid w:val="00973959"/>
    <w:rsid w:val="009751CC"/>
    <w:rsid w:val="00975AFE"/>
    <w:rsid w:val="009767D3"/>
    <w:rsid w:val="0097744F"/>
    <w:rsid w:val="00980599"/>
    <w:rsid w:val="00980E31"/>
    <w:rsid w:val="00981E4C"/>
    <w:rsid w:val="00982093"/>
    <w:rsid w:val="00983FC5"/>
    <w:rsid w:val="00986B9D"/>
    <w:rsid w:val="009874B8"/>
    <w:rsid w:val="00992C5B"/>
    <w:rsid w:val="00992F9D"/>
    <w:rsid w:val="009966C5"/>
    <w:rsid w:val="009968D2"/>
    <w:rsid w:val="00996EF0"/>
    <w:rsid w:val="00997B8B"/>
    <w:rsid w:val="009A06E8"/>
    <w:rsid w:val="009A0AF3"/>
    <w:rsid w:val="009A171C"/>
    <w:rsid w:val="009A1BC7"/>
    <w:rsid w:val="009A26FE"/>
    <w:rsid w:val="009A2FF4"/>
    <w:rsid w:val="009A3756"/>
    <w:rsid w:val="009A3F7E"/>
    <w:rsid w:val="009A5536"/>
    <w:rsid w:val="009A5AA5"/>
    <w:rsid w:val="009A68B2"/>
    <w:rsid w:val="009A6CA2"/>
    <w:rsid w:val="009A7745"/>
    <w:rsid w:val="009B0562"/>
    <w:rsid w:val="009B0F98"/>
    <w:rsid w:val="009B110C"/>
    <w:rsid w:val="009B20CC"/>
    <w:rsid w:val="009B2692"/>
    <w:rsid w:val="009B3F2D"/>
    <w:rsid w:val="009B412F"/>
    <w:rsid w:val="009B4344"/>
    <w:rsid w:val="009B43D0"/>
    <w:rsid w:val="009B5A2B"/>
    <w:rsid w:val="009B6CD1"/>
    <w:rsid w:val="009B7B88"/>
    <w:rsid w:val="009C1550"/>
    <w:rsid w:val="009C1578"/>
    <w:rsid w:val="009C26D9"/>
    <w:rsid w:val="009C2733"/>
    <w:rsid w:val="009C3BFA"/>
    <w:rsid w:val="009C4F78"/>
    <w:rsid w:val="009C73EC"/>
    <w:rsid w:val="009C75AD"/>
    <w:rsid w:val="009C7D4C"/>
    <w:rsid w:val="009D0106"/>
    <w:rsid w:val="009D0C17"/>
    <w:rsid w:val="009D107C"/>
    <w:rsid w:val="009D2498"/>
    <w:rsid w:val="009D2C5F"/>
    <w:rsid w:val="009D34FE"/>
    <w:rsid w:val="009D414E"/>
    <w:rsid w:val="009D44C2"/>
    <w:rsid w:val="009D4600"/>
    <w:rsid w:val="009D4759"/>
    <w:rsid w:val="009D5312"/>
    <w:rsid w:val="009D6193"/>
    <w:rsid w:val="009D6466"/>
    <w:rsid w:val="009D7D99"/>
    <w:rsid w:val="009E5317"/>
    <w:rsid w:val="009E557E"/>
    <w:rsid w:val="009E5C36"/>
    <w:rsid w:val="009E7221"/>
    <w:rsid w:val="009E78DD"/>
    <w:rsid w:val="009E7A8B"/>
    <w:rsid w:val="009F0670"/>
    <w:rsid w:val="009F173C"/>
    <w:rsid w:val="009F1784"/>
    <w:rsid w:val="009F1D66"/>
    <w:rsid w:val="009F266D"/>
    <w:rsid w:val="009F2753"/>
    <w:rsid w:val="009F3C5F"/>
    <w:rsid w:val="009F4549"/>
    <w:rsid w:val="009F519A"/>
    <w:rsid w:val="009F5C5F"/>
    <w:rsid w:val="009F5F43"/>
    <w:rsid w:val="009F69C1"/>
    <w:rsid w:val="00A007D2"/>
    <w:rsid w:val="00A00B51"/>
    <w:rsid w:val="00A01097"/>
    <w:rsid w:val="00A01BD8"/>
    <w:rsid w:val="00A0262C"/>
    <w:rsid w:val="00A0304E"/>
    <w:rsid w:val="00A036EF"/>
    <w:rsid w:val="00A05041"/>
    <w:rsid w:val="00A050D4"/>
    <w:rsid w:val="00A0582D"/>
    <w:rsid w:val="00A05EDB"/>
    <w:rsid w:val="00A05FE9"/>
    <w:rsid w:val="00A070EE"/>
    <w:rsid w:val="00A0723C"/>
    <w:rsid w:val="00A10EEF"/>
    <w:rsid w:val="00A11087"/>
    <w:rsid w:val="00A1154B"/>
    <w:rsid w:val="00A12BE4"/>
    <w:rsid w:val="00A16857"/>
    <w:rsid w:val="00A16DC3"/>
    <w:rsid w:val="00A1732C"/>
    <w:rsid w:val="00A178D6"/>
    <w:rsid w:val="00A2012F"/>
    <w:rsid w:val="00A21AB6"/>
    <w:rsid w:val="00A2665D"/>
    <w:rsid w:val="00A27444"/>
    <w:rsid w:val="00A274BB"/>
    <w:rsid w:val="00A27C23"/>
    <w:rsid w:val="00A305F6"/>
    <w:rsid w:val="00A3104B"/>
    <w:rsid w:val="00A312DE"/>
    <w:rsid w:val="00A32052"/>
    <w:rsid w:val="00A33224"/>
    <w:rsid w:val="00A33F8B"/>
    <w:rsid w:val="00A3431B"/>
    <w:rsid w:val="00A344B3"/>
    <w:rsid w:val="00A3676B"/>
    <w:rsid w:val="00A36C89"/>
    <w:rsid w:val="00A37648"/>
    <w:rsid w:val="00A40445"/>
    <w:rsid w:val="00A4248A"/>
    <w:rsid w:val="00A4292F"/>
    <w:rsid w:val="00A42A92"/>
    <w:rsid w:val="00A43A08"/>
    <w:rsid w:val="00A43AB8"/>
    <w:rsid w:val="00A43D90"/>
    <w:rsid w:val="00A44B49"/>
    <w:rsid w:val="00A451F0"/>
    <w:rsid w:val="00A45D51"/>
    <w:rsid w:val="00A45D54"/>
    <w:rsid w:val="00A46279"/>
    <w:rsid w:val="00A4682D"/>
    <w:rsid w:val="00A50976"/>
    <w:rsid w:val="00A51C0F"/>
    <w:rsid w:val="00A52327"/>
    <w:rsid w:val="00A52D17"/>
    <w:rsid w:val="00A53EF4"/>
    <w:rsid w:val="00A54CA9"/>
    <w:rsid w:val="00A54EC8"/>
    <w:rsid w:val="00A55346"/>
    <w:rsid w:val="00A557BE"/>
    <w:rsid w:val="00A56244"/>
    <w:rsid w:val="00A56571"/>
    <w:rsid w:val="00A56A7F"/>
    <w:rsid w:val="00A63F86"/>
    <w:rsid w:val="00A644A2"/>
    <w:rsid w:val="00A65556"/>
    <w:rsid w:val="00A66028"/>
    <w:rsid w:val="00A677E2"/>
    <w:rsid w:val="00A702C7"/>
    <w:rsid w:val="00A707D7"/>
    <w:rsid w:val="00A71563"/>
    <w:rsid w:val="00A71771"/>
    <w:rsid w:val="00A72A94"/>
    <w:rsid w:val="00A73723"/>
    <w:rsid w:val="00A73AD7"/>
    <w:rsid w:val="00A74355"/>
    <w:rsid w:val="00A74A15"/>
    <w:rsid w:val="00A74F8A"/>
    <w:rsid w:val="00A76686"/>
    <w:rsid w:val="00A7742E"/>
    <w:rsid w:val="00A775CC"/>
    <w:rsid w:val="00A7782E"/>
    <w:rsid w:val="00A8216F"/>
    <w:rsid w:val="00A837F2"/>
    <w:rsid w:val="00A8395C"/>
    <w:rsid w:val="00A83FA8"/>
    <w:rsid w:val="00A8463E"/>
    <w:rsid w:val="00A84C53"/>
    <w:rsid w:val="00A84FED"/>
    <w:rsid w:val="00A85DA8"/>
    <w:rsid w:val="00A87F04"/>
    <w:rsid w:val="00A90279"/>
    <w:rsid w:val="00A90722"/>
    <w:rsid w:val="00A90A73"/>
    <w:rsid w:val="00A90B6A"/>
    <w:rsid w:val="00A91870"/>
    <w:rsid w:val="00A918A4"/>
    <w:rsid w:val="00A91C0C"/>
    <w:rsid w:val="00A92D00"/>
    <w:rsid w:val="00A93009"/>
    <w:rsid w:val="00A935F0"/>
    <w:rsid w:val="00A93DF4"/>
    <w:rsid w:val="00A95452"/>
    <w:rsid w:val="00A966F4"/>
    <w:rsid w:val="00A96D71"/>
    <w:rsid w:val="00A97B57"/>
    <w:rsid w:val="00AA02A2"/>
    <w:rsid w:val="00AA07D3"/>
    <w:rsid w:val="00AA0D0A"/>
    <w:rsid w:val="00AA2B6B"/>
    <w:rsid w:val="00AA381F"/>
    <w:rsid w:val="00AA43F0"/>
    <w:rsid w:val="00AA44E0"/>
    <w:rsid w:val="00AA4B9E"/>
    <w:rsid w:val="00AA4F9B"/>
    <w:rsid w:val="00AA6727"/>
    <w:rsid w:val="00AA6D22"/>
    <w:rsid w:val="00AA7D20"/>
    <w:rsid w:val="00AA7F65"/>
    <w:rsid w:val="00AB01FD"/>
    <w:rsid w:val="00AB162D"/>
    <w:rsid w:val="00AB1922"/>
    <w:rsid w:val="00AB2E86"/>
    <w:rsid w:val="00AB3A08"/>
    <w:rsid w:val="00AB45B5"/>
    <w:rsid w:val="00AB5228"/>
    <w:rsid w:val="00AB6EB4"/>
    <w:rsid w:val="00AB7CD7"/>
    <w:rsid w:val="00AC01E5"/>
    <w:rsid w:val="00AC04FB"/>
    <w:rsid w:val="00AC118F"/>
    <w:rsid w:val="00AC1196"/>
    <w:rsid w:val="00AC12DC"/>
    <w:rsid w:val="00AC1FDA"/>
    <w:rsid w:val="00AC29D8"/>
    <w:rsid w:val="00AC301D"/>
    <w:rsid w:val="00AC42CD"/>
    <w:rsid w:val="00AC4B51"/>
    <w:rsid w:val="00AC54A6"/>
    <w:rsid w:val="00AC5BF5"/>
    <w:rsid w:val="00AC5DB3"/>
    <w:rsid w:val="00AC6977"/>
    <w:rsid w:val="00AC6BD6"/>
    <w:rsid w:val="00AC7760"/>
    <w:rsid w:val="00AC7BFF"/>
    <w:rsid w:val="00AC7E9B"/>
    <w:rsid w:val="00AD1B8C"/>
    <w:rsid w:val="00AD28A7"/>
    <w:rsid w:val="00AD471E"/>
    <w:rsid w:val="00AD5074"/>
    <w:rsid w:val="00AD576C"/>
    <w:rsid w:val="00AD5D40"/>
    <w:rsid w:val="00AD7AE2"/>
    <w:rsid w:val="00AE071C"/>
    <w:rsid w:val="00AE1F17"/>
    <w:rsid w:val="00AE2D18"/>
    <w:rsid w:val="00AE3618"/>
    <w:rsid w:val="00AE4515"/>
    <w:rsid w:val="00AE509E"/>
    <w:rsid w:val="00AE5E5D"/>
    <w:rsid w:val="00AE7BB7"/>
    <w:rsid w:val="00AF11AA"/>
    <w:rsid w:val="00AF2527"/>
    <w:rsid w:val="00AF2D61"/>
    <w:rsid w:val="00AF4335"/>
    <w:rsid w:val="00AF680F"/>
    <w:rsid w:val="00AF6C8F"/>
    <w:rsid w:val="00AF794D"/>
    <w:rsid w:val="00B0110D"/>
    <w:rsid w:val="00B0115E"/>
    <w:rsid w:val="00B0292F"/>
    <w:rsid w:val="00B04CF7"/>
    <w:rsid w:val="00B05023"/>
    <w:rsid w:val="00B051E8"/>
    <w:rsid w:val="00B0688A"/>
    <w:rsid w:val="00B0724A"/>
    <w:rsid w:val="00B0790A"/>
    <w:rsid w:val="00B07CFB"/>
    <w:rsid w:val="00B101AB"/>
    <w:rsid w:val="00B1086A"/>
    <w:rsid w:val="00B10F97"/>
    <w:rsid w:val="00B1192A"/>
    <w:rsid w:val="00B14D69"/>
    <w:rsid w:val="00B14D6B"/>
    <w:rsid w:val="00B1519C"/>
    <w:rsid w:val="00B171B0"/>
    <w:rsid w:val="00B17A5D"/>
    <w:rsid w:val="00B2180F"/>
    <w:rsid w:val="00B222EF"/>
    <w:rsid w:val="00B2276A"/>
    <w:rsid w:val="00B23266"/>
    <w:rsid w:val="00B23E0B"/>
    <w:rsid w:val="00B24DC2"/>
    <w:rsid w:val="00B26547"/>
    <w:rsid w:val="00B26CA1"/>
    <w:rsid w:val="00B26E9F"/>
    <w:rsid w:val="00B27FAA"/>
    <w:rsid w:val="00B30169"/>
    <w:rsid w:val="00B30DA1"/>
    <w:rsid w:val="00B33F26"/>
    <w:rsid w:val="00B34A78"/>
    <w:rsid w:val="00B369C6"/>
    <w:rsid w:val="00B36F3A"/>
    <w:rsid w:val="00B40056"/>
    <w:rsid w:val="00B40192"/>
    <w:rsid w:val="00B40A65"/>
    <w:rsid w:val="00B40EB6"/>
    <w:rsid w:val="00B41BC7"/>
    <w:rsid w:val="00B41CE6"/>
    <w:rsid w:val="00B432B0"/>
    <w:rsid w:val="00B43864"/>
    <w:rsid w:val="00B4546A"/>
    <w:rsid w:val="00B4662B"/>
    <w:rsid w:val="00B46697"/>
    <w:rsid w:val="00B46C28"/>
    <w:rsid w:val="00B50303"/>
    <w:rsid w:val="00B5037F"/>
    <w:rsid w:val="00B5069D"/>
    <w:rsid w:val="00B51102"/>
    <w:rsid w:val="00B51994"/>
    <w:rsid w:val="00B53176"/>
    <w:rsid w:val="00B53D09"/>
    <w:rsid w:val="00B53DE7"/>
    <w:rsid w:val="00B54894"/>
    <w:rsid w:val="00B54AED"/>
    <w:rsid w:val="00B54F9A"/>
    <w:rsid w:val="00B54FB4"/>
    <w:rsid w:val="00B55DBA"/>
    <w:rsid w:val="00B55E32"/>
    <w:rsid w:val="00B55E3E"/>
    <w:rsid w:val="00B5606F"/>
    <w:rsid w:val="00B56169"/>
    <w:rsid w:val="00B56794"/>
    <w:rsid w:val="00B56840"/>
    <w:rsid w:val="00B56AA9"/>
    <w:rsid w:val="00B57D71"/>
    <w:rsid w:val="00B57DF6"/>
    <w:rsid w:val="00B628E6"/>
    <w:rsid w:val="00B62C14"/>
    <w:rsid w:val="00B6328E"/>
    <w:rsid w:val="00B64454"/>
    <w:rsid w:val="00B644FD"/>
    <w:rsid w:val="00B6499D"/>
    <w:rsid w:val="00B65B27"/>
    <w:rsid w:val="00B65CF3"/>
    <w:rsid w:val="00B65E3D"/>
    <w:rsid w:val="00B66290"/>
    <w:rsid w:val="00B66F6D"/>
    <w:rsid w:val="00B67E13"/>
    <w:rsid w:val="00B67EAB"/>
    <w:rsid w:val="00B70CBD"/>
    <w:rsid w:val="00B7137E"/>
    <w:rsid w:val="00B7198C"/>
    <w:rsid w:val="00B72626"/>
    <w:rsid w:val="00B72CA1"/>
    <w:rsid w:val="00B72F91"/>
    <w:rsid w:val="00B74007"/>
    <w:rsid w:val="00B7410F"/>
    <w:rsid w:val="00B74CED"/>
    <w:rsid w:val="00B758C0"/>
    <w:rsid w:val="00B76C1A"/>
    <w:rsid w:val="00B77F20"/>
    <w:rsid w:val="00B81449"/>
    <w:rsid w:val="00B815A5"/>
    <w:rsid w:val="00B82BB8"/>
    <w:rsid w:val="00B8389F"/>
    <w:rsid w:val="00B85FAC"/>
    <w:rsid w:val="00B86E9B"/>
    <w:rsid w:val="00B91225"/>
    <w:rsid w:val="00B917F8"/>
    <w:rsid w:val="00B94198"/>
    <w:rsid w:val="00B942C2"/>
    <w:rsid w:val="00B943AC"/>
    <w:rsid w:val="00B944AA"/>
    <w:rsid w:val="00B95172"/>
    <w:rsid w:val="00B95DCA"/>
    <w:rsid w:val="00B97152"/>
    <w:rsid w:val="00B97F6F"/>
    <w:rsid w:val="00BA0592"/>
    <w:rsid w:val="00BA091F"/>
    <w:rsid w:val="00BA094B"/>
    <w:rsid w:val="00BA0F81"/>
    <w:rsid w:val="00BA1933"/>
    <w:rsid w:val="00BA2142"/>
    <w:rsid w:val="00BA25B6"/>
    <w:rsid w:val="00BA3F56"/>
    <w:rsid w:val="00BA5458"/>
    <w:rsid w:val="00BA55A6"/>
    <w:rsid w:val="00BA58B9"/>
    <w:rsid w:val="00BA669A"/>
    <w:rsid w:val="00BA6807"/>
    <w:rsid w:val="00BA6C87"/>
    <w:rsid w:val="00BA71CE"/>
    <w:rsid w:val="00BA755C"/>
    <w:rsid w:val="00BA7563"/>
    <w:rsid w:val="00BA779D"/>
    <w:rsid w:val="00BB012C"/>
    <w:rsid w:val="00BB0B3B"/>
    <w:rsid w:val="00BB0FBB"/>
    <w:rsid w:val="00BB13AF"/>
    <w:rsid w:val="00BB1756"/>
    <w:rsid w:val="00BB19FE"/>
    <w:rsid w:val="00BB1F0D"/>
    <w:rsid w:val="00BB1F6D"/>
    <w:rsid w:val="00BB34C2"/>
    <w:rsid w:val="00BB3847"/>
    <w:rsid w:val="00BB4091"/>
    <w:rsid w:val="00BB47F0"/>
    <w:rsid w:val="00BB5308"/>
    <w:rsid w:val="00BB5F4E"/>
    <w:rsid w:val="00BB6143"/>
    <w:rsid w:val="00BB798D"/>
    <w:rsid w:val="00BC06FD"/>
    <w:rsid w:val="00BC2820"/>
    <w:rsid w:val="00BC28CE"/>
    <w:rsid w:val="00BC312E"/>
    <w:rsid w:val="00BC3220"/>
    <w:rsid w:val="00BC4C8C"/>
    <w:rsid w:val="00BC550B"/>
    <w:rsid w:val="00BC5E81"/>
    <w:rsid w:val="00BC707C"/>
    <w:rsid w:val="00BD01DF"/>
    <w:rsid w:val="00BD0EDE"/>
    <w:rsid w:val="00BD2177"/>
    <w:rsid w:val="00BD2279"/>
    <w:rsid w:val="00BD2641"/>
    <w:rsid w:val="00BD2FD7"/>
    <w:rsid w:val="00BD723F"/>
    <w:rsid w:val="00BD7A1C"/>
    <w:rsid w:val="00BD7FFE"/>
    <w:rsid w:val="00BE2950"/>
    <w:rsid w:val="00BE2C35"/>
    <w:rsid w:val="00BE2C53"/>
    <w:rsid w:val="00BE3512"/>
    <w:rsid w:val="00BE3516"/>
    <w:rsid w:val="00BE3F9B"/>
    <w:rsid w:val="00BE4E79"/>
    <w:rsid w:val="00BE50BC"/>
    <w:rsid w:val="00BE5841"/>
    <w:rsid w:val="00BE5EDD"/>
    <w:rsid w:val="00BE7B66"/>
    <w:rsid w:val="00BF045F"/>
    <w:rsid w:val="00BF05E3"/>
    <w:rsid w:val="00BF2427"/>
    <w:rsid w:val="00BF336E"/>
    <w:rsid w:val="00BF7374"/>
    <w:rsid w:val="00C00761"/>
    <w:rsid w:val="00C00D79"/>
    <w:rsid w:val="00C0123D"/>
    <w:rsid w:val="00C02FF5"/>
    <w:rsid w:val="00C03052"/>
    <w:rsid w:val="00C03AD7"/>
    <w:rsid w:val="00C03D5A"/>
    <w:rsid w:val="00C0410A"/>
    <w:rsid w:val="00C044A6"/>
    <w:rsid w:val="00C04CFF"/>
    <w:rsid w:val="00C054BE"/>
    <w:rsid w:val="00C0589F"/>
    <w:rsid w:val="00C05E81"/>
    <w:rsid w:val="00C062B6"/>
    <w:rsid w:val="00C064BC"/>
    <w:rsid w:val="00C0665A"/>
    <w:rsid w:val="00C06C4C"/>
    <w:rsid w:val="00C06EC4"/>
    <w:rsid w:val="00C1072B"/>
    <w:rsid w:val="00C10E74"/>
    <w:rsid w:val="00C12652"/>
    <w:rsid w:val="00C13A73"/>
    <w:rsid w:val="00C140C0"/>
    <w:rsid w:val="00C14E5A"/>
    <w:rsid w:val="00C15952"/>
    <w:rsid w:val="00C168DE"/>
    <w:rsid w:val="00C17268"/>
    <w:rsid w:val="00C17696"/>
    <w:rsid w:val="00C20380"/>
    <w:rsid w:val="00C223E2"/>
    <w:rsid w:val="00C227E8"/>
    <w:rsid w:val="00C23467"/>
    <w:rsid w:val="00C247C2"/>
    <w:rsid w:val="00C26408"/>
    <w:rsid w:val="00C26C76"/>
    <w:rsid w:val="00C272AE"/>
    <w:rsid w:val="00C318FF"/>
    <w:rsid w:val="00C32388"/>
    <w:rsid w:val="00C344E3"/>
    <w:rsid w:val="00C34BD9"/>
    <w:rsid w:val="00C34E36"/>
    <w:rsid w:val="00C35079"/>
    <w:rsid w:val="00C37813"/>
    <w:rsid w:val="00C37863"/>
    <w:rsid w:val="00C37AB1"/>
    <w:rsid w:val="00C37B9E"/>
    <w:rsid w:val="00C413CF"/>
    <w:rsid w:val="00C42303"/>
    <w:rsid w:val="00C42397"/>
    <w:rsid w:val="00C423A6"/>
    <w:rsid w:val="00C427FA"/>
    <w:rsid w:val="00C46B2F"/>
    <w:rsid w:val="00C47460"/>
    <w:rsid w:val="00C47548"/>
    <w:rsid w:val="00C51823"/>
    <w:rsid w:val="00C51931"/>
    <w:rsid w:val="00C51B68"/>
    <w:rsid w:val="00C51FE9"/>
    <w:rsid w:val="00C52AA3"/>
    <w:rsid w:val="00C5380B"/>
    <w:rsid w:val="00C53961"/>
    <w:rsid w:val="00C5465F"/>
    <w:rsid w:val="00C54C1E"/>
    <w:rsid w:val="00C55073"/>
    <w:rsid w:val="00C55E8E"/>
    <w:rsid w:val="00C561F4"/>
    <w:rsid w:val="00C5711E"/>
    <w:rsid w:val="00C571A4"/>
    <w:rsid w:val="00C64018"/>
    <w:rsid w:val="00C64046"/>
    <w:rsid w:val="00C64087"/>
    <w:rsid w:val="00C64133"/>
    <w:rsid w:val="00C65158"/>
    <w:rsid w:val="00C66582"/>
    <w:rsid w:val="00C66B45"/>
    <w:rsid w:val="00C702FE"/>
    <w:rsid w:val="00C703C9"/>
    <w:rsid w:val="00C70412"/>
    <w:rsid w:val="00C706AB"/>
    <w:rsid w:val="00C713CD"/>
    <w:rsid w:val="00C71808"/>
    <w:rsid w:val="00C72C34"/>
    <w:rsid w:val="00C73A25"/>
    <w:rsid w:val="00C73EC7"/>
    <w:rsid w:val="00C75BC1"/>
    <w:rsid w:val="00C761E7"/>
    <w:rsid w:val="00C800A2"/>
    <w:rsid w:val="00C8095F"/>
    <w:rsid w:val="00C81008"/>
    <w:rsid w:val="00C8225E"/>
    <w:rsid w:val="00C82CEF"/>
    <w:rsid w:val="00C835A5"/>
    <w:rsid w:val="00C83994"/>
    <w:rsid w:val="00C84F80"/>
    <w:rsid w:val="00C851AF"/>
    <w:rsid w:val="00C85E64"/>
    <w:rsid w:val="00C8602B"/>
    <w:rsid w:val="00C86A03"/>
    <w:rsid w:val="00C90672"/>
    <w:rsid w:val="00C90B5F"/>
    <w:rsid w:val="00C90C46"/>
    <w:rsid w:val="00C910BA"/>
    <w:rsid w:val="00C93115"/>
    <w:rsid w:val="00C9429C"/>
    <w:rsid w:val="00C9492C"/>
    <w:rsid w:val="00C955FB"/>
    <w:rsid w:val="00C9627D"/>
    <w:rsid w:val="00C97403"/>
    <w:rsid w:val="00C97B53"/>
    <w:rsid w:val="00C97B5E"/>
    <w:rsid w:val="00C97C8A"/>
    <w:rsid w:val="00CA2DB8"/>
    <w:rsid w:val="00CA4502"/>
    <w:rsid w:val="00CA4CB7"/>
    <w:rsid w:val="00CA4E4E"/>
    <w:rsid w:val="00CA4EC5"/>
    <w:rsid w:val="00CA5EFC"/>
    <w:rsid w:val="00CA6649"/>
    <w:rsid w:val="00CA6B4D"/>
    <w:rsid w:val="00CA7588"/>
    <w:rsid w:val="00CA7B43"/>
    <w:rsid w:val="00CA7BCF"/>
    <w:rsid w:val="00CB00D3"/>
    <w:rsid w:val="00CB0768"/>
    <w:rsid w:val="00CB0A52"/>
    <w:rsid w:val="00CB14EE"/>
    <w:rsid w:val="00CB15EE"/>
    <w:rsid w:val="00CB1DF8"/>
    <w:rsid w:val="00CB23D2"/>
    <w:rsid w:val="00CB2493"/>
    <w:rsid w:val="00CB3171"/>
    <w:rsid w:val="00CB3E7B"/>
    <w:rsid w:val="00CB4D6E"/>
    <w:rsid w:val="00CB50F9"/>
    <w:rsid w:val="00CB5B77"/>
    <w:rsid w:val="00CB6D32"/>
    <w:rsid w:val="00CB70A8"/>
    <w:rsid w:val="00CB74DB"/>
    <w:rsid w:val="00CB7984"/>
    <w:rsid w:val="00CC05C4"/>
    <w:rsid w:val="00CC2090"/>
    <w:rsid w:val="00CC2DAB"/>
    <w:rsid w:val="00CC392A"/>
    <w:rsid w:val="00CC3F1A"/>
    <w:rsid w:val="00CC65FE"/>
    <w:rsid w:val="00CC66B1"/>
    <w:rsid w:val="00CC66CB"/>
    <w:rsid w:val="00CC6F6C"/>
    <w:rsid w:val="00CC76DE"/>
    <w:rsid w:val="00CD0485"/>
    <w:rsid w:val="00CD0B2E"/>
    <w:rsid w:val="00CD1E20"/>
    <w:rsid w:val="00CD250A"/>
    <w:rsid w:val="00CD2A1D"/>
    <w:rsid w:val="00CD2DFB"/>
    <w:rsid w:val="00CD66FD"/>
    <w:rsid w:val="00CD6ACB"/>
    <w:rsid w:val="00CD7E7E"/>
    <w:rsid w:val="00CD7F65"/>
    <w:rsid w:val="00CE33E8"/>
    <w:rsid w:val="00CE3DDC"/>
    <w:rsid w:val="00CE4123"/>
    <w:rsid w:val="00CE4F59"/>
    <w:rsid w:val="00CE534F"/>
    <w:rsid w:val="00CE596F"/>
    <w:rsid w:val="00CE5A16"/>
    <w:rsid w:val="00CE62D2"/>
    <w:rsid w:val="00CE6302"/>
    <w:rsid w:val="00CE7260"/>
    <w:rsid w:val="00CF16FB"/>
    <w:rsid w:val="00CF3125"/>
    <w:rsid w:val="00CF32C2"/>
    <w:rsid w:val="00CF32D4"/>
    <w:rsid w:val="00CF36F7"/>
    <w:rsid w:val="00CF42ED"/>
    <w:rsid w:val="00CF48AF"/>
    <w:rsid w:val="00CF611A"/>
    <w:rsid w:val="00CF6EB4"/>
    <w:rsid w:val="00CF7D77"/>
    <w:rsid w:val="00D0201A"/>
    <w:rsid w:val="00D023A2"/>
    <w:rsid w:val="00D0295D"/>
    <w:rsid w:val="00D029AD"/>
    <w:rsid w:val="00D038D1"/>
    <w:rsid w:val="00D03914"/>
    <w:rsid w:val="00D03B6F"/>
    <w:rsid w:val="00D0527C"/>
    <w:rsid w:val="00D05330"/>
    <w:rsid w:val="00D05EC8"/>
    <w:rsid w:val="00D06595"/>
    <w:rsid w:val="00D06D76"/>
    <w:rsid w:val="00D07F4A"/>
    <w:rsid w:val="00D105DE"/>
    <w:rsid w:val="00D11045"/>
    <w:rsid w:val="00D127E5"/>
    <w:rsid w:val="00D12AD3"/>
    <w:rsid w:val="00D13BD2"/>
    <w:rsid w:val="00D13C1F"/>
    <w:rsid w:val="00D14294"/>
    <w:rsid w:val="00D15585"/>
    <w:rsid w:val="00D15BBF"/>
    <w:rsid w:val="00D1608C"/>
    <w:rsid w:val="00D16C01"/>
    <w:rsid w:val="00D20129"/>
    <w:rsid w:val="00D20B16"/>
    <w:rsid w:val="00D20E37"/>
    <w:rsid w:val="00D21BBD"/>
    <w:rsid w:val="00D228D0"/>
    <w:rsid w:val="00D22CCC"/>
    <w:rsid w:val="00D2369E"/>
    <w:rsid w:val="00D25082"/>
    <w:rsid w:val="00D25D29"/>
    <w:rsid w:val="00D26B95"/>
    <w:rsid w:val="00D27678"/>
    <w:rsid w:val="00D304EF"/>
    <w:rsid w:val="00D313B5"/>
    <w:rsid w:val="00D31DB3"/>
    <w:rsid w:val="00D320AF"/>
    <w:rsid w:val="00D329C0"/>
    <w:rsid w:val="00D32E3A"/>
    <w:rsid w:val="00D34513"/>
    <w:rsid w:val="00D3469D"/>
    <w:rsid w:val="00D3633F"/>
    <w:rsid w:val="00D36B7A"/>
    <w:rsid w:val="00D37285"/>
    <w:rsid w:val="00D3798A"/>
    <w:rsid w:val="00D40EA4"/>
    <w:rsid w:val="00D41831"/>
    <w:rsid w:val="00D41A27"/>
    <w:rsid w:val="00D4208E"/>
    <w:rsid w:val="00D42E2E"/>
    <w:rsid w:val="00D442CC"/>
    <w:rsid w:val="00D469EA"/>
    <w:rsid w:val="00D47620"/>
    <w:rsid w:val="00D51184"/>
    <w:rsid w:val="00D51DDC"/>
    <w:rsid w:val="00D52071"/>
    <w:rsid w:val="00D52A7F"/>
    <w:rsid w:val="00D52F09"/>
    <w:rsid w:val="00D5444E"/>
    <w:rsid w:val="00D553D7"/>
    <w:rsid w:val="00D5591E"/>
    <w:rsid w:val="00D56E1A"/>
    <w:rsid w:val="00D57761"/>
    <w:rsid w:val="00D57BF3"/>
    <w:rsid w:val="00D60254"/>
    <w:rsid w:val="00D60563"/>
    <w:rsid w:val="00D61103"/>
    <w:rsid w:val="00D61A2D"/>
    <w:rsid w:val="00D621B5"/>
    <w:rsid w:val="00D62AB4"/>
    <w:rsid w:val="00D62D76"/>
    <w:rsid w:val="00D6503D"/>
    <w:rsid w:val="00D656CB"/>
    <w:rsid w:val="00D70A9E"/>
    <w:rsid w:val="00D71F8D"/>
    <w:rsid w:val="00D728FD"/>
    <w:rsid w:val="00D72C37"/>
    <w:rsid w:val="00D7304A"/>
    <w:rsid w:val="00D73DF9"/>
    <w:rsid w:val="00D7457A"/>
    <w:rsid w:val="00D75261"/>
    <w:rsid w:val="00D75475"/>
    <w:rsid w:val="00D755BB"/>
    <w:rsid w:val="00D75CFE"/>
    <w:rsid w:val="00D76FB5"/>
    <w:rsid w:val="00D807EF"/>
    <w:rsid w:val="00D8140E"/>
    <w:rsid w:val="00D82CEE"/>
    <w:rsid w:val="00D82EE0"/>
    <w:rsid w:val="00D833D9"/>
    <w:rsid w:val="00D83B45"/>
    <w:rsid w:val="00D83C9A"/>
    <w:rsid w:val="00D8533D"/>
    <w:rsid w:val="00D870E3"/>
    <w:rsid w:val="00D8759F"/>
    <w:rsid w:val="00D87D36"/>
    <w:rsid w:val="00D87E43"/>
    <w:rsid w:val="00D901AB"/>
    <w:rsid w:val="00D905ED"/>
    <w:rsid w:val="00D906E8"/>
    <w:rsid w:val="00D90F44"/>
    <w:rsid w:val="00D913A7"/>
    <w:rsid w:val="00D92594"/>
    <w:rsid w:val="00D93551"/>
    <w:rsid w:val="00D93AEB"/>
    <w:rsid w:val="00D946BD"/>
    <w:rsid w:val="00D949BF"/>
    <w:rsid w:val="00D94ED7"/>
    <w:rsid w:val="00D95008"/>
    <w:rsid w:val="00D9737F"/>
    <w:rsid w:val="00D9742B"/>
    <w:rsid w:val="00D97445"/>
    <w:rsid w:val="00D97482"/>
    <w:rsid w:val="00D9756C"/>
    <w:rsid w:val="00D976D9"/>
    <w:rsid w:val="00D97AEE"/>
    <w:rsid w:val="00D97B43"/>
    <w:rsid w:val="00DA23E0"/>
    <w:rsid w:val="00DA24AD"/>
    <w:rsid w:val="00DA27D4"/>
    <w:rsid w:val="00DA28D2"/>
    <w:rsid w:val="00DA3F64"/>
    <w:rsid w:val="00DA465B"/>
    <w:rsid w:val="00DA4904"/>
    <w:rsid w:val="00DA5E39"/>
    <w:rsid w:val="00DA719C"/>
    <w:rsid w:val="00DA7770"/>
    <w:rsid w:val="00DA77E1"/>
    <w:rsid w:val="00DA78F0"/>
    <w:rsid w:val="00DA7A6F"/>
    <w:rsid w:val="00DA7FD2"/>
    <w:rsid w:val="00DB1338"/>
    <w:rsid w:val="00DB2F5E"/>
    <w:rsid w:val="00DB3634"/>
    <w:rsid w:val="00DB3D9F"/>
    <w:rsid w:val="00DB3EC2"/>
    <w:rsid w:val="00DB404B"/>
    <w:rsid w:val="00DB410F"/>
    <w:rsid w:val="00DB4270"/>
    <w:rsid w:val="00DB468E"/>
    <w:rsid w:val="00DB699E"/>
    <w:rsid w:val="00DB75C2"/>
    <w:rsid w:val="00DB7EFE"/>
    <w:rsid w:val="00DC03D3"/>
    <w:rsid w:val="00DC1127"/>
    <w:rsid w:val="00DC31DA"/>
    <w:rsid w:val="00DC5431"/>
    <w:rsid w:val="00DC6C33"/>
    <w:rsid w:val="00DD02B6"/>
    <w:rsid w:val="00DD093E"/>
    <w:rsid w:val="00DD0AF2"/>
    <w:rsid w:val="00DD0B51"/>
    <w:rsid w:val="00DD0C72"/>
    <w:rsid w:val="00DD0CA5"/>
    <w:rsid w:val="00DD1B60"/>
    <w:rsid w:val="00DD1C38"/>
    <w:rsid w:val="00DD33F1"/>
    <w:rsid w:val="00DD3D89"/>
    <w:rsid w:val="00DD428F"/>
    <w:rsid w:val="00DD63EB"/>
    <w:rsid w:val="00DD6658"/>
    <w:rsid w:val="00DD6888"/>
    <w:rsid w:val="00DD6FA8"/>
    <w:rsid w:val="00DD7608"/>
    <w:rsid w:val="00DE077F"/>
    <w:rsid w:val="00DE11F9"/>
    <w:rsid w:val="00DE1340"/>
    <w:rsid w:val="00DE1D1A"/>
    <w:rsid w:val="00DE2288"/>
    <w:rsid w:val="00DE2E52"/>
    <w:rsid w:val="00DE3A77"/>
    <w:rsid w:val="00DE4BE0"/>
    <w:rsid w:val="00DE691A"/>
    <w:rsid w:val="00DE7201"/>
    <w:rsid w:val="00DF22DF"/>
    <w:rsid w:val="00DF2373"/>
    <w:rsid w:val="00DF267E"/>
    <w:rsid w:val="00DF2989"/>
    <w:rsid w:val="00DF2F38"/>
    <w:rsid w:val="00DF3AA2"/>
    <w:rsid w:val="00DF46F8"/>
    <w:rsid w:val="00DF5CAE"/>
    <w:rsid w:val="00DF5DE8"/>
    <w:rsid w:val="00DF6B6B"/>
    <w:rsid w:val="00DF7C9E"/>
    <w:rsid w:val="00E00B66"/>
    <w:rsid w:val="00E0168C"/>
    <w:rsid w:val="00E01E3A"/>
    <w:rsid w:val="00E03F07"/>
    <w:rsid w:val="00E05CE0"/>
    <w:rsid w:val="00E062F5"/>
    <w:rsid w:val="00E064B5"/>
    <w:rsid w:val="00E068F2"/>
    <w:rsid w:val="00E0693D"/>
    <w:rsid w:val="00E079E8"/>
    <w:rsid w:val="00E07DAD"/>
    <w:rsid w:val="00E11C3D"/>
    <w:rsid w:val="00E1233A"/>
    <w:rsid w:val="00E1331E"/>
    <w:rsid w:val="00E13761"/>
    <w:rsid w:val="00E147CC"/>
    <w:rsid w:val="00E1544F"/>
    <w:rsid w:val="00E154E5"/>
    <w:rsid w:val="00E157AA"/>
    <w:rsid w:val="00E15AE8"/>
    <w:rsid w:val="00E15CA2"/>
    <w:rsid w:val="00E15E54"/>
    <w:rsid w:val="00E168FD"/>
    <w:rsid w:val="00E16ADE"/>
    <w:rsid w:val="00E17C0F"/>
    <w:rsid w:val="00E20835"/>
    <w:rsid w:val="00E21972"/>
    <w:rsid w:val="00E21C04"/>
    <w:rsid w:val="00E23FEF"/>
    <w:rsid w:val="00E251AA"/>
    <w:rsid w:val="00E251EA"/>
    <w:rsid w:val="00E260ED"/>
    <w:rsid w:val="00E260FC"/>
    <w:rsid w:val="00E265EE"/>
    <w:rsid w:val="00E26745"/>
    <w:rsid w:val="00E268B6"/>
    <w:rsid w:val="00E279C2"/>
    <w:rsid w:val="00E27EFA"/>
    <w:rsid w:val="00E311B9"/>
    <w:rsid w:val="00E3278E"/>
    <w:rsid w:val="00E33B99"/>
    <w:rsid w:val="00E352A1"/>
    <w:rsid w:val="00E3690C"/>
    <w:rsid w:val="00E36C0B"/>
    <w:rsid w:val="00E37D73"/>
    <w:rsid w:val="00E405AE"/>
    <w:rsid w:val="00E41200"/>
    <w:rsid w:val="00E41476"/>
    <w:rsid w:val="00E41E97"/>
    <w:rsid w:val="00E42AE2"/>
    <w:rsid w:val="00E42F54"/>
    <w:rsid w:val="00E4361A"/>
    <w:rsid w:val="00E45079"/>
    <w:rsid w:val="00E45942"/>
    <w:rsid w:val="00E46126"/>
    <w:rsid w:val="00E47529"/>
    <w:rsid w:val="00E47FE6"/>
    <w:rsid w:val="00E501FA"/>
    <w:rsid w:val="00E50763"/>
    <w:rsid w:val="00E50BB7"/>
    <w:rsid w:val="00E52887"/>
    <w:rsid w:val="00E53218"/>
    <w:rsid w:val="00E54655"/>
    <w:rsid w:val="00E55653"/>
    <w:rsid w:val="00E56169"/>
    <w:rsid w:val="00E60822"/>
    <w:rsid w:val="00E60B14"/>
    <w:rsid w:val="00E615F9"/>
    <w:rsid w:val="00E61D35"/>
    <w:rsid w:val="00E62411"/>
    <w:rsid w:val="00E644F6"/>
    <w:rsid w:val="00E6468C"/>
    <w:rsid w:val="00E65098"/>
    <w:rsid w:val="00E6524D"/>
    <w:rsid w:val="00E6595A"/>
    <w:rsid w:val="00E66081"/>
    <w:rsid w:val="00E66916"/>
    <w:rsid w:val="00E671DB"/>
    <w:rsid w:val="00E70969"/>
    <w:rsid w:val="00E7182C"/>
    <w:rsid w:val="00E74A50"/>
    <w:rsid w:val="00E74A8C"/>
    <w:rsid w:val="00E75351"/>
    <w:rsid w:val="00E75476"/>
    <w:rsid w:val="00E821FE"/>
    <w:rsid w:val="00E823B9"/>
    <w:rsid w:val="00E82E89"/>
    <w:rsid w:val="00E830D6"/>
    <w:rsid w:val="00E83B40"/>
    <w:rsid w:val="00E8464D"/>
    <w:rsid w:val="00E8669F"/>
    <w:rsid w:val="00E867D9"/>
    <w:rsid w:val="00E86A10"/>
    <w:rsid w:val="00E86EB4"/>
    <w:rsid w:val="00E87977"/>
    <w:rsid w:val="00E87F8C"/>
    <w:rsid w:val="00E91815"/>
    <w:rsid w:val="00E91F29"/>
    <w:rsid w:val="00E91F9F"/>
    <w:rsid w:val="00E934B6"/>
    <w:rsid w:val="00E94905"/>
    <w:rsid w:val="00E94D8A"/>
    <w:rsid w:val="00E97B2A"/>
    <w:rsid w:val="00E97FF9"/>
    <w:rsid w:val="00EA05A6"/>
    <w:rsid w:val="00EA1126"/>
    <w:rsid w:val="00EA24CE"/>
    <w:rsid w:val="00EA2949"/>
    <w:rsid w:val="00EA2D09"/>
    <w:rsid w:val="00EA3A8E"/>
    <w:rsid w:val="00EA4DBB"/>
    <w:rsid w:val="00EA5CCB"/>
    <w:rsid w:val="00EA5E22"/>
    <w:rsid w:val="00EA5F8C"/>
    <w:rsid w:val="00EA6140"/>
    <w:rsid w:val="00EA63E4"/>
    <w:rsid w:val="00EA737A"/>
    <w:rsid w:val="00EB058F"/>
    <w:rsid w:val="00EB075D"/>
    <w:rsid w:val="00EB3A10"/>
    <w:rsid w:val="00EB42E7"/>
    <w:rsid w:val="00EB4DE7"/>
    <w:rsid w:val="00EB75E8"/>
    <w:rsid w:val="00EC0938"/>
    <w:rsid w:val="00EC0E02"/>
    <w:rsid w:val="00EC0EC6"/>
    <w:rsid w:val="00EC14BF"/>
    <w:rsid w:val="00EC169D"/>
    <w:rsid w:val="00EC2828"/>
    <w:rsid w:val="00EC4809"/>
    <w:rsid w:val="00EC651C"/>
    <w:rsid w:val="00EC7237"/>
    <w:rsid w:val="00ED073F"/>
    <w:rsid w:val="00ED284F"/>
    <w:rsid w:val="00ED6E56"/>
    <w:rsid w:val="00ED73E3"/>
    <w:rsid w:val="00ED7771"/>
    <w:rsid w:val="00ED7DF1"/>
    <w:rsid w:val="00ED7E61"/>
    <w:rsid w:val="00EE0534"/>
    <w:rsid w:val="00EE0813"/>
    <w:rsid w:val="00EE0B67"/>
    <w:rsid w:val="00EE1B9D"/>
    <w:rsid w:val="00EE1CD4"/>
    <w:rsid w:val="00EE46C5"/>
    <w:rsid w:val="00EE6849"/>
    <w:rsid w:val="00EE68EA"/>
    <w:rsid w:val="00EE6981"/>
    <w:rsid w:val="00EE6B8E"/>
    <w:rsid w:val="00EE6E36"/>
    <w:rsid w:val="00EE79B6"/>
    <w:rsid w:val="00EF01CE"/>
    <w:rsid w:val="00EF3885"/>
    <w:rsid w:val="00EF4467"/>
    <w:rsid w:val="00EF5941"/>
    <w:rsid w:val="00EF595F"/>
    <w:rsid w:val="00EF5CEF"/>
    <w:rsid w:val="00EF66C1"/>
    <w:rsid w:val="00EF6C85"/>
    <w:rsid w:val="00EF6ED9"/>
    <w:rsid w:val="00F01638"/>
    <w:rsid w:val="00F038E0"/>
    <w:rsid w:val="00F046C1"/>
    <w:rsid w:val="00F04B03"/>
    <w:rsid w:val="00F04C02"/>
    <w:rsid w:val="00F053BE"/>
    <w:rsid w:val="00F0545C"/>
    <w:rsid w:val="00F05EA8"/>
    <w:rsid w:val="00F06F3F"/>
    <w:rsid w:val="00F077AE"/>
    <w:rsid w:val="00F100DE"/>
    <w:rsid w:val="00F1025C"/>
    <w:rsid w:val="00F11CB6"/>
    <w:rsid w:val="00F12377"/>
    <w:rsid w:val="00F12E34"/>
    <w:rsid w:val="00F13400"/>
    <w:rsid w:val="00F15E9C"/>
    <w:rsid w:val="00F16D87"/>
    <w:rsid w:val="00F170BB"/>
    <w:rsid w:val="00F17D52"/>
    <w:rsid w:val="00F17E8C"/>
    <w:rsid w:val="00F218D2"/>
    <w:rsid w:val="00F24F3E"/>
    <w:rsid w:val="00F2541D"/>
    <w:rsid w:val="00F25AF1"/>
    <w:rsid w:val="00F260C2"/>
    <w:rsid w:val="00F26EA7"/>
    <w:rsid w:val="00F27424"/>
    <w:rsid w:val="00F27976"/>
    <w:rsid w:val="00F27AD5"/>
    <w:rsid w:val="00F30990"/>
    <w:rsid w:val="00F311F9"/>
    <w:rsid w:val="00F31887"/>
    <w:rsid w:val="00F31A57"/>
    <w:rsid w:val="00F3308A"/>
    <w:rsid w:val="00F3396A"/>
    <w:rsid w:val="00F33978"/>
    <w:rsid w:val="00F34443"/>
    <w:rsid w:val="00F344A5"/>
    <w:rsid w:val="00F34F2C"/>
    <w:rsid w:val="00F3639C"/>
    <w:rsid w:val="00F36F48"/>
    <w:rsid w:val="00F43652"/>
    <w:rsid w:val="00F43E0F"/>
    <w:rsid w:val="00F43FA5"/>
    <w:rsid w:val="00F44820"/>
    <w:rsid w:val="00F44CA9"/>
    <w:rsid w:val="00F45D1E"/>
    <w:rsid w:val="00F46270"/>
    <w:rsid w:val="00F46AC6"/>
    <w:rsid w:val="00F46FF3"/>
    <w:rsid w:val="00F515D9"/>
    <w:rsid w:val="00F52078"/>
    <w:rsid w:val="00F53E83"/>
    <w:rsid w:val="00F5426B"/>
    <w:rsid w:val="00F54435"/>
    <w:rsid w:val="00F54775"/>
    <w:rsid w:val="00F55769"/>
    <w:rsid w:val="00F55FD8"/>
    <w:rsid w:val="00F57FAE"/>
    <w:rsid w:val="00F62861"/>
    <w:rsid w:val="00F62B90"/>
    <w:rsid w:val="00F63062"/>
    <w:rsid w:val="00F63952"/>
    <w:rsid w:val="00F64066"/>
    <w:rsid w:val="00F6460B"/>
    <w:rsid w:val="00F64B5C"/>
    <w:rsid w:val="00F64CBB"/>
    <w:rsid w:val="00F65D52"/>
    <w:rsid w:val="00F6678B"/>
    <w:rsid w:val="00F70288"/>
    <w:rsid w:val="00F71A9B"/>
    <w:rsid w:val="00F72A51"/>
    <w:rsid w:val="00F73D27"/>
    <w:rsid w:val="00F7415C"/>
    <w:rsid w:val="00F74288"/>
    <w:rsid w:val="00F7566E"/>
    <w:rsid w:val="00F75DF0"/>
    <w:rsid w:val="00F762B4"/>
    <w:rsid w:val="00F763A2"/>
    <w:rsid w:val="00F8069B"/>
    <w:rsid w:val="00F806BE"/>
    <w:rsid w:val="00F81134"/>
    <w:rsid w:val="00F81473"/>
    <w:rsid w:val="00F81F26"/>
    <w:rsid w:val="00F850E9"/>
    <w:rsid w:val="00F8626E"/>
    <w:rsid w:val="00F86F3E"/>
    <w:rsid w:val="00F90C35"/>
    <w:rsid w:val="00F90D57"/>
    <w:rsid w:val="00F9188C"/>
    <w:rsid w:val="00F935FA"/>
    <w:rsid w:val="00F93A5A"/>
    <w:rsid w:val="00F93B8F"/>
    <w:rsid w:val="00F93CDA"/>
    <w:rsid w:val="00F94805"/>
    <w:rsid w:val="00F95518"/>
    <w:rsid w:val="00F9579E"/>
    <w:rsid w:val="00F95C90"/>
    <w:rsid w:val="00F95D0D"/>
    <w:rsid w:val="00F9664D"/>
    <w:rsid w:val="00F966C8"/>
    <w:rsid w:val="00F9778E"/>
    <w:rsid w:val="00FA1871"/>
    <w:rsid w:val="00FA2F09"/>
    <w:rsid w:val="00FA333A"/>
    <w:rsid w:val="00FA3ED1"/>
    <w:rsid w:val="00FA4D2C"/>
    <w:rsid w:val="00FA4E26"/>
    <w:rsid w:val="00FA515E"/>
    <w:rsid w:val="00FA560F"/>
    <w:rsid w:val="00FA57B6"/>
    <w:rsid w:val="00FA69EA"/>
    <w:rsid w:val="00FB0588"/>
    <w:rsid w:val="00FB103B"/>
    <w:rsid w:val="00FB1461"/>
    <w:rsid w:val="00FB340C"/>
    <w:rsid w:val="00FB3C42"/>
    <w:rsid w:val="00FB3E21"/>
    <w:rsid w:val="00FB5913"/>
    <w:rsid w:val="00FB7C32"/>
    <w:rsid w:val="00FC0147"/>
    <w:rsid w:val="00FC1052"/>
    <w:rsid w:val="00FC1728"/>
    <w:rsid w:val="00FC2FF8"/>
    <w:rsid w:val="00FC367B"/>
    <w:rsid w:val="00FC3C04"/>
    <w:rsid w:val="00FC3CA6"/>
    <w:rsid w:val="00FC4EEE"/>
    <w:rsid w:val="00FC65E5"/>
    <w:rsid w:val="00FC67C4"/>
    <w:rsid w:val="00FC6C12"/>
    <w:rsid w:val="00FD01EA"/>
    <w:rsid w:val="00FD1DC4"/>
    <w:rsid w:val="00FD24FD"/>
    <w:rsid w:val="00FD2A2E"/>
    <w:rsid w:val="00FD2E6F"/>
    <w:rsid w:val="00FD57FD"/>
    <w:rsid w:val="00FD5A2A"/>
    <w:rsid w:val="00FD6021"/>
    <w:rsid w:val="00FD64BB"/>
    <w:rsid w:val="00FD7F53"/>
    <w:rsid w:val="00FE0044"/>
    <w:rsid w:val="00FE0344"/>
    <w:rsid w:val="00FE147B"/>
    <w:rsid w:val="00FE1D2B"/>
    <w:rsid w:val="00FE1E61"/>
    <w:rsid w:val="00FE336D"/>
    <w:rsid w:val="00FE3640"/>
    <w:rsid w:val="00FE3D20"/>
    <w:rsid w:val="00FE3E88"/>
    <w:rsid w:val="00FE3EF4"/>
    <w:rsid w:val="00FE4B3D"/>
    <w:rsid w:val="00FE50BD"/>
    <w:rsid w:val="00FE5CB2"/>
    <w:rsid w:val="00FF03B5"/>
    <w:rsid w:val="00FF03D6"/>
    <w:rsid w:val="00FF246E"/>
    <w:rsid w:val="00FF2DC4"/>
    <w:rsid w:val="00FF34FE"/>
    <w:rsid w:val="00FF41E4"/>
    <w:rsid w:val="00FF68E9"/>
    <w:rsid w:val="00FF7202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c4c4d"/>
    </o:shapedefaults>
    <o:shapelayout v:ext="edit">
      <o:idmap v:ext="edit" data="2"/>
    </o:shapelayout>
  </w:shapeDefaults>
  <w:decimalSymbol w:val=","/>
  <w:listSeparator w:val=";"/>
  <w14:docId w14:val="70D97822"/>
  <w15:chartTrackingRefBased/>
  <w15:docId w15:val="{63B7DF88-79DB-4182-90FA-5D43608C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15A5"/>
    <w:rPr>
      <w:rFonts w:ascii="Arial" w:hAnsi="Arial"/>
    </w:rPr>
  </w:style>
  <w:style w:type="paragraph" w:styleId="Ttulo1">
    <w:name w:val="heading 1"/>
    <w:basedOn w:val="Normal"/>
    <w:next w:val="Corpodetexto"/>
    <w:qFormat/>
    <w:rsid w:val="009B5A2B"/>
    <w:pPr>
      <w:keepNext/>
      <w:pBdr>
        <w:bottom w:val="single" w:sz="4" w:space="1" w:color="FFFFFF" w:themeColor="background1"/>
      </w:pBdr>
      <w:tabs>
        <w:tab w:val="left" w:pos="6946"/>
      </w:tabs>
      <w:spacing w:before="480" w:after="960"/>
      <w:ind w:left="-907"/>
      <w:jc w:val="right"/>
      <w:outlineLvl w:val="0"/>
    </w:pPr>
    <w:rPr>
      <w:rFonts w:asciiTheme="minorHAnsi" w:hAnsiTheme="minorHAnsi"/>
      <w:b/>
      <w:color w:val="FFFFFF" w:themeColor="background1"/>
      <w:kern w:val="48"/>
      <w:sz w:val="48"/>
    </w:rPr>
  </w:style>
  <w:style w:type="paragraph" w:styleId="Ttulo2">
    <w:name w:val="heading 2"/>
    <w:basedOn w:val="Normal"/>
    <w:next w:val="Corpodetexto"/>
    <w:qFormat/>
    <w:pPr>
      <w:keepNext/>
      <w:tabs>
        <w:tab w:val="left" w:pos="0"/>
      </w:tabs>
      <w:spacing w:before="240" w:after="120"/>
      <w:ind w:right="102" w:hanging="907"/>
      <w:outlineLvl w:val="1"/>
    </w:pPr>
    <w:rPr>
      <w:b/>
      <w:snapToGrid w:val="0"/>
      <w:kern w:val="32"/>
      <w:sz w:val="32"/>
    </w:rPr>
  </w:style>
  <w:style w:type="paragraph" w:styleId="Ttulo3">
    <w:name w:val="heading 3"/>
    <w:basedOn w:val="Normal"/>
    <w:next w:val="Corpodetexto"/>
    <w:qFormat/>
    <w:rsid w:val="000E5F4D"/>
    <w:pPr>
      <w:keepNext/>
      <w:spacing w:before="360" w:after="240"/>
      <w:ind w:left="-1418"/>
      <w:outlineLvl w:val="2"/>
    </w:pPr>
    <w:rPr>
      <w:rFonts w:asciiTheme="minorHAnsi" w:hAnsiTheme="minorHAnsi"/>
      <w:b/>
      <w:color w:val="C1D760"/>
      <w:sz w:val="36"/>
    </w:rPr>
  </w:style>
  <w:style w:type="paragraph" w:styleId="Ttulo4">
    <w:name w:val="heading 4"/>
    <w:basedOn w:val="Normal"/>
    <w:next w:val="Corpodetexto"/>
    <w:qFormat/>
    <w:rsid w:val="00FA3ED1"/>
    <w:pPr>
      <w:keepNext/>
      <w:spacing w:before="240" w:after="240"/>
      <w:ind w:left="-1418"/>
      <w:outlineLvl w:val="3"/>
    </w:pPr>
    <w:rPr>
      <w:rFonts w:ascii="Calibri" w:hAnsi="Calibri"/>
      <w:b/>
      <w:color w:val="C1D760"/>
      <w:sz w:val="22"/>
    </w:rPr>
  </w:style>
  <w:style w:type="paragraph" w:styleId="Ttulo5">
    <w:name w:val="heading 5"/>
    <w:basedOn w:val="Ttulo4"/>
    <w:next w:val="Corpodetexto"/>
    <w:qFormat/>
    <w:pPr>
      <w:outlineLvl w:val="4"/>
    </w:pPr>
    <w:rPr>
      <w:sz w:val="20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 Narrow" w:hAnsi="Arial Narrow"/>
      <w:b/>
      <w:bCs/>
      <w:szCs w:val="22"/>
    </w:rPr>
  </w:style>
  <w:style w:type="paragraph" w:styleId="Ttulo9">
    <w:name w:val="heading 9"/>
    <w:basedOn w:val="Ttulo1"/>
    <w:next w:val="Corpodetexto"/>
    <w:qFormat/>
    <w:pPr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Ttulo">
    <w:name w:val="Title"/>
    <w:basedOn w:val="Normal"/>
    <w:qFormat/>
    <w:pPr>
      <w:ind w:left="284" w:right="284"/>
      <w:jc w:val="center"/>
    </w:pPr>
    <w:rPr>
      <w:b/>
      <w:sz w:val="56"/>
    </w:rPr>
  </w:style>
  <w:style w:type="paragraph" w:customStyle="1" w:styleId="TextoTabela">
    <w:name w:val="Texto Tabela"/>
    <w:basedOn w:val="Normal"/>
    <w:rPr>
      <w:sz w:val="18"/>
    </w:rPr>
  </w:style>
  <w:style w:type="paragraph" w:customStyle="1" w:styleId="TtuloTabela">
    <w:name w:val="Título Tabela"/>
    <w:basedOn w:val="corpotabela"/>
    <w:rsid w:val="00224E70"/>
    <w:rPr>
      <w:b/>
    </w:rPr>
  </w:style>
  <w:style w:type="paragraph" w:customStyle="1" w:styleId="TtuloTabela2">
    <w:name w:val="Título Tabela 2"/>
    <w:basedOn w:val="TtuloTabela"/>
    <w:rsid w:val="00224E70"/>
    <w:pPr>
      <w:keepNext/>
      <w:pBdr>
        <w:bottom w:val="single" w:sz="4" w:space="2" w:color="FFFFFF" w:themeColor="background1"/>
      </w:pBdr>
    </w:pPr>
    <w:rPr>
      <w:sz w:val="22"/>
    </w:rPr>
  </w:style>
  <w:style w:type="character" w:styleId="Hyperlink">
    <w:name w:val="Hyperlink"/>
    <w:rsid w:val="0013665A"/>
    <w:rPr>
      <w:rFonts w:ascii="Arial" w:hAnsi="Arial"/>
      <w:b/>
      <w:color w:val="92D050"/>
      <w:u w:val="single"/>
    </w:rPr>
  </w:style>
  <w:style w:type="character" w:customStyle="1" w:styleId="Pseudo-link">
    <w:name w:val="Pseudo-link"/>
    <w:rPr>
      <w:color w:val="FF0000"/>
      <w:u w:val="single"/>
    </w:rPr>
  </w:style>
  <w:style w:type="paragraph" w:styleId="Textoembloco">
    <w:name w:val="Block Text"/>
    <w:basedOn w:val="Normal"/>
    <w:pPr>
      <w:pBdr>
        <w:top w:val="single" w:sz="4" w:space="1" w:color="808080"/>
        <w:bottom w:val="single" w:sz="4" w:space="1" w:color="808080"/>
      </w:pBdr>
      <w:spacing w:after="240"/>
    </w:pPr>
  </w:style>
  <w:style w:type="character" w:styleId="Forte">
    <w:name w:val="Strong"/>
    <w:uiPriority w:val="22"/>
    <w:qFormat/>
    <w:rPr>
      <w:rFonts w:ascii="Arial" w:hAnsi="Arial"/>
      <w:b/>
      <w:color w:val="0000FF"/>
    </w:rPr>
  </w:style>
  <w:style w:type="paragraph" w:customStyle="1" w:styleId="BlocoTabela">
    <w:name w:val="Bloco Tabela"/>
    <w:basedOn w:val="Textoembloco"/>
    <w:rPr>
      <w:sz w:val="18"/>
    </w:rPr>
  </w:style>
  <w:style w:type="paragraph" w:styleId="TextosemFormatao">
    <w:name w:val="Plain Text"/>
    <w:basedOn w:val="Normal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1021"/>
    </w:pPr>
    <w:rPr>
      <w:rFonts w:ascii="Courier New" w:hAnsi="Courier New"/>
      <w:sz w:val="10"/>
    </w:rPr>
  </w:style>
  <w:style w:type="paragraph" w:styleId="Sumrio1">
    <w:name w:val="toc 1"/>
    <w:basedOn w:val="Normal"/>
    <w:next w:val="Normal"/>
    <w:uiPriority w:val="39"/>
    <w:rsid w:val="00691E02"/>
    <w:pPr>
      <w:keepNext/>
      <w:spacing w:before="120" w:after="60"/>
    </w:pPr>
    <w:rPr>
      <w:rFonts w:asciiTheme="minorHAnsi" w:hAnsiTheme="minorHAnsi"/>
      <w:b/>
      <w:color w:val="FFFFFF" w:themeColor="background1"/>
    </w:rPr>
  </w:style>
  <w:style w:type="paragraph" w:styleId="Sumrio2">
    <w:name w:val="toc 2"/>
    <w:basedOn w:val="Normal"/>
    <w:next w:val="Normal"/>
    <w:uiPriority w:val="39"/>
    <w:rsid w:val="000C47B0"/>
    <w:pPr>
      <w:ind w:left="227"/>
    </w:pPr>
    <w:rPr>
      <w:rFonts w:ascii="Segoe Print" w:hAnsi="Segoe Print"/>
      <w:color w:val="FFFFFF" w:themeColor="background1"/>
    </w:rPr>
  </w:style>
  <w:style w:type="paragraph" w:styleId="Sumrio3">
    <w:name w:val="toc 3"/>
    <w:basedOn w:val="Normal"/>
    <w:next w:val="Normal"/>
    <w:uiPriority w:val="39"/>
    <w:rsid w:val="00691E02"/>
    <w:pPr>
      <w:ind w:left="454"/>
    </w:pPr>
    <w:rPr>
      <w:rFonts w:asciiTheme="minorHAnsi" w:hAnsiTheme="minorHAnsi"/>
      <w:color w:val="FFFFFF" w:themeColor="background1"/>
      <w:sz w:val="18"/>
    </w:rPr>
  </w:style>
  <w:style w:type="paragraph" w:styleId="Sumrio4">
    <w:name w:val="toc 4"/>
    <w:basedOn w:val="Normal"/>
    <w:next w:val="Normal"/>
    <w:semiHidden/>
    <w:pPr>
      <w:ind w:left="600"/>
    </w:pPr>
  </w:style>
  <w:style w:type="paragraph" w:styleId="Sumrio5">
    <w:name w:val="toc 5"/>
    <w:basedOn w:val="Normal"/>
    <w:next w:val="Normal"/>
    <w:semiHidden/>
    <w:pPr>
      <w:ind w:left="800"/>
    </w:pPr>
  </w:style>
  <w:style w:type="paragraph" w:styleId="Sumrio6">
    <w:name w:val="toc 6"/>
    <w:basedOn w:val="Normal"/>
    <w:next w:val="Normal"/>
    <w:semiHidden/>
    <w:pPr>
      <w:ind w:left="1000"/>
    </w:pPr>
  </w:style>
  <w:style w:type="paragraph" w:styleId="Sumrio7">
    <w:name w:val="toc 7"/>
    <w:basedOn w:val="Normal"/>
    <w:next w:val="Normal"/>
    <w:semiHidden/>
    <w:pPr>
      <w:ind w:left="1200"/>
    </w:pPr>
  </w:style>
  <w:style w:type="paragraph" w:styleId="Sumrio8">
    <w:name w:val="toc 8"/>
    <w:basedOn w:val="Normal"/>
    <w:next w:val="Normal"/>
    <w:semiHidden/>
    <w:pPr>
      <w:ind w:left="1400"/>
    </w:pPr>
  </w:style>
  <w:style w:type="paragraph" w:styleId="Sumrio9">
    <w:name w:val="toc 9"/>
    <w:basedOn w:val="Normal"/>
    <w:next w:val="Normal"/>
    <w:semiHidden/>
    <w:pPr>
      <w:ind w:left="1600"/>
    </w:pPr>
  </w:style>
  <w:style w:type="paragraph" w:styleId="Cabealho">
    <w:name w:val="header"/>
    <w:basedOn w:val="Normal"/>
    <w:rsid w:val="005C7ED6"/>
    <w:pPr>
      <w:tabs>
        <w:tab w:val="left" w:pos="0"/>
        <w:tab w:val="right" w:pos="6974"/>
      </w:tabs>
      <w:ind w:left="-2200"/>
    </w:pPr>
    <w:rPr>
      <w:rFonts w:ascii="Arial Narrow" w:hAnsi="Arial Narrow"/>
      <w:b/>
      <w:sz w:val="22"/>
    </w:rPr>
  </w:style>
  <w:style w:type="character" w:styleId="HiperlinkVisitado">
    <w:name w:val="FollowedHyperlink"/>
    <w:rsid w:val="0013665A"/>
    <w:rPr>
      <w:rFonts w:ascii="Arial" w:hAnsi="Arial"/>
      <w:color w:val="92D050"/>
      <w:u w:val="single"/>
    </w:rPr>
  </w:style>
  <w:style w:type="paragraph" w:customStyle="1" w:styleId="Textoemblocofim">
    <w:name w:val="Texto em bloco fim"/>
    <w:basedOn w:val="Textoembloco"/>
    <w:next w:val="Corpodetexto"/>
    <w:pPr>
      <w:pBdr>
        <w:top w:val="none" w:sz="0" w:space="0" w:color="auto"/>
      </w:pBdr>
    </w:pPr>
  </w:style>
  <w:style w:type="paragraph" w:customStyle="1" w:styleId="Textoemblocoincio">
    <w:name w:val="Texto em bloco início"/>
    <w:basedOn w:val="Textoembloco"/>
    <w:next w:val="Normal"/>
    <w:pPr>
      <w:keepNext/>
      <w:pBdr>
        <w:bottom w:val="none" w:sz="0" w:space="0" w:color="auto"/>
      </w:pBdr>
      <w:spacing w:after="120"/>
    </w:pPr>
  </w:style>
  <w:style w:type="paragraph" w:customStyle="1" w:styleId="BlocoTabelaincio">
    <w:name w:val="Bloco Tabela início"/>
    <w:basedOn w:val="BlocoTabela"/>
    <w:next w:val="TextoTabela"/>
    <w:pPr>
      <w:keepNext/>
      <w:pBdr>
        <w:bottom w:val="none" w:sz="0" w:space="0" w:color="auto"/>
      </w:pBdr>
      <w:spacing w:after="60"/>
    </w:pPr>
  </w:style>
  <w:style w:type="paragraph" w:customStyle="1" w:styleId="BlocoTabelafim">
    <w:name w:val="Bloco Tabela fim"/>
    <w:basedOn w:val="BlocoTabela"/>
    <w:next w:val="TextoTabela"/>
    <w:pPr>
      <w:pBdr>
        <w:top w:val="none" w:sz="0" w:space="0" w:color="auto"/>
      </w:pBdr>
    </w:pPr>
  </w:style>
  <w:style w:type="paragraph" w:styleId="Subttulo">
    <w:name w:val="Subtitle"/>
    <w:basedOn w:val="Ttulo"/>
    <w:qFormat/>
    <w:pPr>
      <w:ind w:left="-1531"/>
    </w:pPr>
    <w:rPr>
      <w:color w:val="808080"/>
      <w:sz w:val="36"/>
    </w:rPr>
  </w:style>
  <w:style w:type="paragraph" w:customStyle="1" w:styleId="Textodedescrio">
    <w:name w:val="Texto de descrição"/>
    <w:basedOn w:val="Normal"/>
    <w:pPr>
      <w:spacing w:after="60"/>
      <w:ind w:left="567"/>
    </w:p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Rodap">
    <w:name w:val="footer"/>
    <w:basedOn w:val="Normal"/>
    <w:rsid w:val="005C7ED6"/>
    <w:pPr>
      <w:tabs>
        <w:tab w:val="center" w:pos="4419"/>
        <w:tab w:val="right" w:pos="8838"/>
      </w:tabs>
      <w:ind w:left="-2200"/>
    </w:pPr>
  </w:style>
  <w:style w:type="paragraph" w:customStyle="1" w:styleId="Frmula">
    <w:name w:val="Fórmula"/>
    <w:basedOn w:val="Corpodetexto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/>
      <w:ind w:left="567" w:right="567"/>
    </w:pPr>
    <w:rPr>
      <w:bCs/>
      <w:i/>
      <w:sz w:val="18"/>
    </w:rPr>
  </w:style>
  <w:style w:type="paragraph" w:customStyle="1" w:styleId="Ttulodedescrio">
    <w:name w:val="Título de descrição"/>
    <w:basedOn w:val="Normal"/>
    <w:pPr>
      <w:keepNext/>
    </w:pPr>
    <w:rPr>
      <w:b/>
    </w:rPr>
  </w:style>
  <w:style w:type="paragraph" w:customStyle="1" w:styleId="cone">
    <w:name w:val="Ícone"/>
    <w:basedOn w:val="Normal"/>
    <w:next w:val="Corpodetexto"/>
    <w:pPr>
      <w:keepNext/>
      <w:framePr w:w="1418" w:hSpace="142" w:vSpace="142" w:wrap="around" w:vAnchor="text" w:hAnchor="text" w:x="-1813" w:y="1"/>
      <w:jc w:val="right"/>
    </w:pPr>
    <w:rPr>
      <w:color w:val="808080"/>
      <w:sz w:val="44"/>
    </w:rPr>
  </w:style>
  <w:style w:type="character" w:styleId="nfase">
    <w:name w:val="Emphasis"/>
    <w:qFormat/>
    <w:rPr>
      <w:rFonts w:ascii="Arial" w:hAnsi="Arial"/>
      <w:b/>
    </w:rPr>
  </w:style>
  <w:style w:type="paragraph" w:styleId="Commarcadores">
    <w:name w:val="List Bullet"/>
    <w:basedOn w:val="Normal"/>
    <w:autoRedefine/>
    <w:pPr>
      <w:numPr>
        <w:numId w:val="1"/>
      </w:numPr>
    </w:pPr>
  </w:style>
  <w:style w:type="paragraph" w:styleId="Commarcadores3">
    <w:name w:val="List Bullet 3"/>
    <w:basedOn w:val="Normal"/>
    <w:autoRedefine/>
    <w:pPr>
      <w:numPr>
        <w:numId w:val="2"/>
      </w:numPr>
    </w:pPr>
  </w:style>
  <w:style w:type="character" w:styleId="Nmerodepgina">
    <w:name w:val="page number"/>
    <w:basedOn w:val="Fontepargpadro"/>
    <w:rsid w:val="007E7541"/>
  </w:style>
  <w:style w:type="paragraph" w:customStyle="1" w:styleId="textotabela0">
    <w:name w:val="textotabela"/>
    <w:basedOn w:val="Normal"/>
    <w:rsid w:val="00981E4C"/>
    <w:pPr>
      <w:spacing w:after="60"/>
    </w:pPr>
    <w:rPr>
      <w:rFonts w:cs="Arial"/>
      <w:sz w:val="18"/>
      <w:szCs w:val="18"/>
    </w:rPr>
  </w:style>
  <w:style w:type="paragraph" w:customStyle="1" w:styleId="Arte">
    <w:name w:val="Arte"/>
    <w:basedOn w:val="Normal"/>
    <w:next w:val="Corpodetexto"/>
    <w:qFormat/>
    <w:rsid w:val="006A2353"/>
    <w:pPr>
      <w:spacing w:before="120" w:after="240"/>
      <w:ind w:left="-1134"/>
      <w:jc w:val="center"/>
    </w:pPr>
  </w:style>
  <w:style w:type="paragraph" w:customStyle="1" w:styleId="CorpodeTexto0">
    <w:name w:val="Corpo de Texto"/>
    <w:basedOn w:val="Corpodetexto"/>
    <w:link w:val="CorpodeTextoChar0"/>
    <w:qFormat/>
    <w:rsid w:val="000E5F4D"/>
    <w:pPr>
      <w:spacing w:before="60" w:after="240" w:line="280" w:lineRule="exact"/>
      <w:ind w:left="-1134"/>
    </w:pPr>
    <w:rPr>
      <w:rFonts w:asciiTheme="minorHAnsi" w:hAnsiTheme="minorHAnsi"/>
      <w:color w:val="FFFFFF" w:themeColor="background1"/>
      <w:sz w:val="22"/>
    </w:rPr>
  </w:style>
  <w:style w:type="paragraph" w:customStyle="1" w:styleId="corpotabela">
    <w:name w:val="corpo tabela"/>
    <w:basedOn w:val="CorpodeTexto0"/>
    <w:link w:val="corpotabelaChar"/>
    <w:qFormat/>
    <w:rsid w:val="00737AA1"/>
    <w:pPr>
      <w:spacing w:after="120" w:line="240" w:lineRule="exact"/>
      <w:ind w:left="0"/>
    </w:pPr>
    <w:rPr>
      <w:sz w:val="20"/>
    </w:rPr>
  </w:style>
  <w:style w:type="character" w:customStyle="1" w:styleId="CorpodetextoChar">
    <w:name w:val="Corpo de texto Char"/>
    <w:basedOn w:val="Fontepargpadro"/>
    <w:link w:val="Corpodetexto"/>
    <w:rsid w:val="00BD723F"/>
    <w:rPr>
      <w:rFonts w:ascii="Arial" w:hAnsi="Arial"/>
    </w:rPr>
  </w:style>
  <w:style w:type="character" w:customStyle="1" w:styleId="CorpodeTextoChar0">
    <w:name w:val="Corpo de Texto Char"/>
    <w:basedOn w:val="CorpodetextoChar"/>
    <w:link w:val="CorpodeTexto0"/>
    <w:rsid w:val="000E5F4D"/>
    <w:rPr>
      <w:rFonts w:asciiTheme="minorHAnsi" w:hAnsiTheme="minorHAnsi"/>
      <w:color w:val="FFFFFF" w:themeColor="background1"/>
      <w:sz w:val="22"/>
    </w:rPr>
  </w:style>
  <w:style w:type="character" w:customStyle="1" w:styleId="corpotabelaChar">
    <w:name w:val="corpo tabela Char"/>
    <w:basedOn w:val="CorpodeTextoChar0"/>
    <w:link w:val="corpotabela"/>
    <w:rsid w:val="00737AA1"/>
    <w:rPr>
      <w:rFonts w:ascii="MV Boli" w:hAnsi="MV Boli"/>
      <w:color w:val="FFFFFF" w:themeColor="background1"/>
      <w:sz w:val="24"/>
    </w:rPr>
  </w:style>
  <w:style w:type="paragraph" w:customStyle="1" w:styleId="listadebullets">
    <w:name w:val="lista de bullets"/>
    <w:basedOn w:val="CorpodeTexto0"/>
    <w:qFormat/>
    <w:rsid w:val="002A2AD8"/>
    <w:pPr>
      <w:numPr>
        <w:numId w:val="4"/>
      </w:numPr>
      <w:spacing w:after="120" w:line="200" w:lineRule="exact"/>
      <w:ind w:left="-420" w:hanging="357"/>
    </w:pPr>
    <w:rPr>
      <w:rFonts w:ascii="Calibri" w:hAnsi="Calibri"/>
    </w:rPr>
  </w:style>
  <w:style w:type="character" w:styleId="MenoPendente">
    <w:name w:val="Unresolved Mention"/>
    <w:basedOn w:val="Fontepargpadro"/>
    <w:uiPriority w:val="99"/>
    <w:semiHidden/>
    <w:unhideWhenUsed/>
    <w:rsid w:val="001E3F0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C2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7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0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9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87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2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7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0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6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4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2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59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70.png"/><Relationship Id="rId138" Type="http://schemas.openxmlformats.org/officeDocument/2006/relationships/image" Target="media/image124.png"/><Relationship Id="rId159" Type="http://schemas.openxmlformats.org/officeDocument/2006/relationships/image" Target="media/image145.png"/><Relationship Id="rId170" Type="http://schemas.openxmlformats.org/officeDocument/2006/relationships/image" Target="media/image156.png"/><Relationship Id="rId107" Type="http://schemas.openxmlformats.org/officeDocument/2006/relationships/image" Target="media/image93.png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numbering" Target="numbering.xml"/><Relationship Id="rId95" Type="http://schemas.openxmlformats.org/officeDocument/2006/relationships/image" Target="media/image81.png"/><Relationship Id="rId160" Type="http://schemas.openxmlformats.org/officeDocument/2006/relationships/image" Target="media/image146.png"/><Relationship Id="rId22" Type="http://schemas.openxmlformats.org/officeDocument/2006/relationships/image" Target="media/image8.pn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139" Type="http://schemas.openxmlformats.org/officeDocument/2006/relationships/image" Target="media/image125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71" Type="http://schemas.openxmlformats.org/officeDocument/2006/relationships/hyperlink" Target="https://sofit.zendesk.com/hc/pt-br" TargetMode="External"/><Relationship Id="rId12" Type="http://schemas.openxmlformats.org/officeDocument/2006/relationships/header" Target="header1.xml"/><Relationship Id="rId33" Type="http://schemas.openxmlformats.org/officeDocument/2006/relationships/image" Target="media/image19.png"/><Relationship Id="rId108" Type="http://schemas.openxmlformats.org/officeDocument/2006/relationships/image" Target="media/image94.pn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2.png"/><Relationship Id="rId140" Type="http://schemas.openxmlformats.org/officeDocument/2006/relationships/image" Target="media/image126.png"/><Relationship Id="rId161" Type="http://schemas.openxmlformats.org/officeDocument/2006/relationships/image" Target="media/image147.png"/><Relationship Id="rId6" Type="http://schemas.openxmlformats.org/officeDocument/2006/relationships/styles" Target="styl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77" Type="http://schemas.openxmlformats.org/officeDocument/2006/relationships/hyperlink" Target="https://facebook.com/sofit4" TargetMode="External"/><Relationship Id="rId172" Type="http://schemas.openxmlformats.org/officeDocument/2006/relationships/hyperlink" Target="https://www.sofit4.com.br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162" Type="http://schemas.openxmlformats.org/officeDocument/2006/relationships/image" Target="media/image14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38.png"/><Relationship Id="rId173" Type="http://schemas.openxmlformats.org/officeDocument/2006/relationships/hyperlink" Target="https://open.spotify.com/show/7yc14SytkCHqKzIw7aoKMl" TargetMode="External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hyperlink" Target="https://www.youtube.com/c/SofitSoftware" TargetMode="External"/><Relationship Id="rId179" Type="http://schemas.openxmlformats.org/officeDocument/2006/relationships/theme" Target="theme/theme1.xml"/><Relationship Id="rId15" Type="http://schemas.openxmlformats.org/officeDocument/2006/relationships/header" Target="header2.xm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2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hyperlink" Target="https://www.instagram.com/sofitgestaofrotas/" TargetMode="External"/><Relationship Id="rId16" Type="http://schemas.openxmlformats.org/officeDocument/2006/relationships/footer" Target="footer3.xml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6.png"/><Relationship Id="rId165" Type="http://schemas.openxmlformats.org/officeDocument/2006/relationships/image" Target="media/image151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80" Type="http://schemas.openxmlformats.org/officeDocument/2006/relationships/image" Target="media/image66.png"/><Relationship Id="rId155" Type="http://schemas.openxmlformats.org/officeDocument/2006/relationships/image" Target="media/image141.png"/><Relationship Id="rId176" Type="http://schemas.openxmlformats.org/officeDocument/2006/relationships/hyperlink" Target="https://www.linkedin.com/company/sofit/" TargetMode="External"/><Relationship Id="rId17" Type="http://schemas.openxmlformats.org/officeDocument/2006/relationships/footer" Target="footer4.xml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ublico\Learning%20objects\Modelos\mantreprocess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4E80E25ACC21458B279E0BB7189720" ma:contentTypeVersion="6" ma:contentTypeDescription="Crie um novo documento." ma:contentTypeScope="" ma:versionID="f430ff37e79ae5d0c03211d8c3742cfe">
  <xsd:schema xmlns:xsd="http://www.w3.org/2001/XMLSchema" xmlns:xs="http://www.w3.org/2001/XMLSchema" xmlns:p="http://schemas.microsoft.com/office/2006/metadata/properties" xmlns:ns2="51d915fa-ad7a-4acc-9d2d-4cdb699d0782" xmlns:ns3="29a5d53f-9f3f-4e68-b1fa-1caf53690630" targetNamespace="http://schemas.microsoft.com/office/2006/metadata/properties" ma:root="true" ma:fieldsID="6ce3ea98d8f7567e95b4213b299ad1a5" ns2:_="" ns3:_="">
    <xsd:import namespace="51d915fa-ad7a-4acc-9d2d-4cdb699d0782"/>
    <xsd:import namespace="29a5d53f-9f3f-4e68-b1fa-1caf536906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915fa-ad7a-4acc-9d2d-4cdb699d07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5d53f-9f3f-4e68-b1fa-1caf53690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BBCDE5-1BB5-4306-9CFA-3D21117CC9C7}"/>
</file>

<file path=customXml/itemProps2.xml><?xml version="1.0" encoding="utf-8"?>
<ds:datastoreItem xmlns:ds="http://schemas.openxmlformats.org/officeDocument/2006/customXml" ds:itemID="{057C88CB-3122-4E44-B362-422499C179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29576F-B010-4187-B818-E959D6C6E8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204705-9A43-489F-9769-B908D41D75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mantreprocesso</Template>
  <TotalTime>2272</TotalTime>
  <Pages>54</Pages>
  <Words>3409</Words>
  <Characters>18409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Treinamento</vt:lpstr>
    </vt:vector>
  </TitlesOfParts>
  <Company>DATASUL S.A.</Company>
  <LinksUpToDate>false</LinksUpToDate>
  <CharactersWithSpaces>21775</CharactersWithSpaces>
  <SharedDoc>false</SharedDoc>
  <HLinks>
    <vt:vector size="18" baseType="variant">
      <vt:variant>
        <vt:i4>3735672</vt:i4>
      </vt:variant>
      <vt:variant>
        <vt:i4>-1</vt:i4>
      </vt:variant>
      <vt:variant>
        <vt:i4>1089</vt:i4>
      </vt:variant>
      <vt:variant>
        <vt:i4>4</vt:i4>
      </vt:variant>
      <vt:variant>
        <vt:lpwstr>https://www.linkedin.com/company/sofit/</vt:lpwstr>
      </vt:variant>
      <vt:variant>
        <vt:lpwstr/>
      </vt:variant>
      <vt:variant>
        <vt:i4>3735672</vt:i4>
      </vt:variant>
      <vt:variant>
        <vt:i4>-1</vt:i4>
      </vt:variant>
      <vt:variant>
        <vt:i4>1091</vt:i4>
      </vt:variant>
      <vt:variant>
        <vt:i4>4</vt:i4>
      </vt:variant>
      <vt:variant>
        <vt:lpwstr>https://www.linkedin.com/company/sofit/</vt:lpwstr>
      </vt:variant>
      <vt:variant>
        <vt:lpwstr/>
      </vt:variant>
      <vt:variant>
        <vt:i4>8257568</vt:i4>
      </vt:variant>
      <vt:variant>
        <vt:i4>-1</vt:i4>
      </vt:variant>
      <vt:variant>
        <vt:i4>1090</vt:i4>
      </vt:variant>
      <vt:variant>
        <vt:i4>4</vt:i4>
      </vt:variant>
      <vt:variant>
        <vt:lpwstr>https://facebook.com/sofit4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Treinamento</dc:title>
  <dc:subject/>
  <dc:creator>SOFIT S.A.</dc:creator>
  <cp:keywords/>
  <cp:lastModifiedBy>Edson Ricardo Roxadelli</cp:lastModifiedBy>
  <cp:revision>1193</cp:revision>
  <cp:lastPrinted>2021-11-17T12:18:00Z</cp:lastPrinted>
  <dcterms:created xsi:type="dcterms:W3CDTF">2021-09-23T16:55:00Z</dcterms:created>
  <dcterms:modified xsi:type="dcterms:W3CDTF">2021-11-17T12:18:00Z</dcterms:modified>
  <cp:category>Manual de Treinamento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desk.Active">
    <vt:bool>true</vt:bool>
  </property>
  <property fmtid="{D5CDD505-2E9C-101B-9397-08002B2CF9AE}" pid="3" name="Webdesk.ApprovedOn">
    <vt:lpwstr>02/05/2003</vt:lpwstr>
  </property>
  <property fmtid="{D5CDD505-2E9C-101B-9397-08002B2CF9AE}" pid="4" name="Webdesk.Author">
    <vt:lpwstr>corp248 - Eloisa Forster</vt:lpwstr>
  </property>
  <property fmtid="{D5CDD505-2E9C-101B-9397-08002B2CF9AE}" pid="5" name="Webdesk.CreationDate">
    <vt:filetime>2003-05-02T03:00:00Z</vt:filetime>
  </property>
  <property fmtid="{D5CDD505-2E9C-101B-9397-08002B2CF9AE}" pid="6" name="Webdesk.DestinationArea">
    <vt:lpwstr>Não Definida</vt:lpwstr>
  </property>
  <property fmtid="{D5CDD505-2E9C-101B-9397-08002B2CF9AE}" pid="7" name="Webdesk.Document">
    <vt:i4>9625</vt:i4>
  </property>
  <property fmtid="{D5CDD505-2E9C-101B-9397-08002B2CF9AE}" pid="8" name="Webdesk.ExpiresOn">
    <vt:filetime>2999-05-01T03:00:00Z</vt:filetime>
  </property>
  <property fmtid="{D5CDD505-2E9C-101B-9397-08002B2CF9AE}" pid="9" name="Webdesk.FirstVersionDate">
    <vt:filetime>2003-05-02T03:00:00Z</vt:filetime>
  </property>
  <property fmtid="{D5CDD505-2E9C-101B-9397-08002B2CF9AE}" pid="10" name="Webdesk.LastUpdateDate">
    <vt:filetime>2004-02-25T03:00:00Z</vt:filetime>
  </property>
  <property fmtid="{D5CDD505-2E9C-101B-9397-08002B2CF9AE}" pid="11" name="Webdesk.Publisher">
    <vt:lpwstr>corp248 - Eloisa Forster</vt:lpwstr>
  </property>
  <property fmtid="{D5CDD505-2E9C-101B-9397-08002B2CF9AE}" pid="12" name="Webdesk.Version">
    <vt:i4>1</vt:i4>
  </property>
  <property fmtid="{D5CDD505-2E9C-101B-9397-08002B2CF9AE}" pid="13" name="ContentTypeId">
    <vt:lpwstr>0x0101002E4E80E25ACC21458B279E0BB7189720</vt:lpwstr>
  </property>
  <property fmtid="{D5CDD505-2E9C-101B-9397-08002B2CF9AE}" pid="14" name="Order">
    <vt:r8>26000100</vt:r8>
  </property>
  <property fmtid="{D5CDD505-2E9C-101B-9397-08002B2CF9AE}" pid="15" name="_ExtendedDescription">
    <vt:lpwstr/>
  </property>
</Properties>
</file>